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1335B" w14:textId="0B88E4DF" w:rsidR="00B95A6E" w:rsidRPr="0029350F" w:rsidRDefault="00B95A6E" w:rsidP="0029350F">
      <w:pPr>
        <w:pStyle w:val="Title"/>
        <w:spacing w:after="180"/>
        <w:rPr>
          <w:rFonts w:ascii="Public Sans" w:hAnsi="Public Sans"/>
        </w:rPr>
      </w:pPr>
    </w:p>
    <w:p w14:paraId="6175BEC9" w14:textId="5436A9C0" w:rsidR="00B95A6E" w:rsidRDefault="00A656D0" w:rsidP="00A26876">
      <w:pPr>
        <w:spacing w:after="180" w:line="240" w:lineRule="auto"/>
        <w:rPr>
          <w:rFonts w:ascii="Public Sans ExtraLight" w:hAnsi="Public Sans ExtraLight"/>
          <w:color w:val="FFFFFF"/>
          <w:sz w:val="56"/>
          <w:szCs w:val="56"/>
        </w:rPr>
      </w:pPr>
      <w:r>
        <w:rPr>
          <w:rFonts w:ascii="Public Sans ExtraLight" w:hAnsi="Public Sans ExtraLight"/>
          <w:color w:val="FFFFFF"/>
          <w:sz w:val="56"/>
          <w:szCs w:val="56"/>
        </w:rPr>
        <w:t>Farm forestry</w:t>
      </w:r>
    </w:p>
    <w:p w14:paraId="501B0470" w14:textId="460743A1" w:rsidR="00A656D0" w:rsidRPr="00A26876" w:rsidRDefault="00A656D0" w:rsidP="00A26876">
      <w:pPr>
        <w:spacing w:after="180" w:line="240" w:lineRule="auto"/>
        <w:rPr>
          <w:rFonts w:ascii="Public Sans ExtraLight" w:hAnsi="Public Sans ExtraLight"/>
          <w:color w:val="FFFFFF"/>
          <w:sz w:val="56"/>
          <w:szCs w:val="56"/>
        </w:rPr>
      </w:pPr>
      <w:r>
        <w:rPr>
          <w:rFonts w:ascii="Public Sans ExtraLight" w:hAnsi="Public Sans ExtraLight"/>
          <w:color w:val="FFFFFF"/>
          <w:sz w:val="56"/>
          <w:szCs w:val="56"/>
        </w:rPr>
        <w:t>Commencement notification</w:t>
      </w:r>
    </w:p>
    <w:p w14:paraId="463643BD" w14:textId="18DD1E0D" w:rsidR="00B95A6E" w:rsidRPr="00A656D0" w:rsidRDefault="00A656D0" w:rsidP="00A26876">
      <w:pPr>
        <w:spacing w:before="440" w:after="180"/>
        <w:rPr>
          <w:rFonts w:ascii="Public Sans" w:hAnsi="Public Sans"/>
          <w:color w:val="FFFFFF"/>
          <w:sz w:val="28"/>
          <w:szCs w:val="28"/>
        </w:rPr>
      </w:pPr>
      <w:r w:rsidRPr="00A656D0">
        <w:rPr>
          <w:rFonts w:ascii="Public Sans" w:hAnsi="Public Sans"/>
          <w:color w:val="FFFFFF"/>
          <w:sz w:val="28"/>
          <w:szCs w:val="28"/>
        </w:rPr>
        <w:t>Notification of upcoming harvest operations under the NSW PNF Codes of Practice</w:t>
      </w:r>
    </w:p>
    <w:p w14:paraId="0F46901D" w14:textId="440C583F" w:rsidR="00B95A6E" w:rsidRPr="0029350F" w:rsidRDefault="00B95A6E" w:rsidP="0029350F">
      <w:pPr>
        <w:spacing w:after="180"/>
        <w:rPr>
          <w:rFonts w:ascii="Public Sans" w:hAnsi="Public Sans"/>
        </w:rPr>
      </w:pPr>
    </w:p>
    <w:p w14:paraId="60C5C5A1" w14:textId="44B7C622" w:rsidR="00A656D0" w:rsidRPr="00A656D0" w:rsidRDefault="00A656D0" w:rsidP="00A656D0">
      <w:pPr>
        <w:pStyle w:val="Bodytext-doublelinespacing"/>
        <w:spacing w:line="360" w:lineRule="auto"/>
        <w:rPr>
          <w:b/>
          <w:bCs/>
          <w:sz w:val="28"/>
          <w:szCs w:val="26"/>
        </w:rPr>
      </w:pPr>
      <w:r w:rsidRPr="00A656D0">
        <w:rPr>
          <w:b/>
          <w:bCs/>
          <w:sz w:val="28"/>
          <w:szCs w:val="26"/>
        </w:rPr>
        <w:t>Approval details</w:t>
      </w:r>
    </w:p>
    <w:p w14:paraId="4AF41508" w14:textId="7E4CBB99" w:rsidR="00A656D0" w:rsidRDefault="00A656D0" w:rsidP="00A656D0">
      <w:pPr>
        <w:pStyle w:val="Bodytext-doublelinespacing"/>
        <w:spacing w:line="360" w:lineRule="auto"/>
        <w:rPr>
          <w:spacing w:val="-2"/>
          <w:sz w:val="28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F3BE7" wp14:editId="0EA8D7E5">
                <wp:simplePos x="0" y="0"/>
                <wp:positionH relativeFrom="column">
                  <wp:posOffset>3931772</wp:posOffset>
                </wp:positionH>
                <wp:positionV relativeFrom="paragraph">
                  <wp:posOffset>198755</wp:posOffset>
                </wp:positionV>
                <wp:extent cx="2347200" cy="0"/>
                <wp:effectExtent l="0" t="0" r="0" b="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A80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09.6pt;margin-top:15.65pt;width:184.8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"/>
            </w:pict>
          </mc:Fallback>
        </mc:AlternateContent>
      </w:r>
      <w:r w:rsidRPr="000F0C66">
        <w:rPr>
          <w:sz w:val="28"/>
          <w:szCs w:val="26"/>
        </w:rPr>
        <w:t>Private Native Forestry Plan approval number</w:t>
      </w:r>
      <w:r w:rsidRPr="000F0C66">
        <w:rPr>
          <w:spacing w:val="-2"/>
          <w:sz w:val="28"/>
          <w:szCs w:val="26"/>
        </w:rPr>
        <w:t xml:space="preserve">:  </w:t>
      </w:r>
    </w:p>
    <w:p w14:paraId="51218121" w14:textId="0CAE23A0" w:rsidR="00A656D0" w:rsidRPr="000F0C66" w:rsidRDefault="00A656D0" w:rsidP="00A656D0">
      <w:pPr>
        <w:pStyle w:val="Bodytext-doublelinespacing"/>
        <w:spacing w:line="360" w:lineRule="auto"/>
        <w:rPr>
          <w:spacing w:val="-5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EC15E" wp14:editId="50A04F8A">
                <wp:simplePos x="0" y="0"/>
                <wp:positionH relativeFrom="column">
                  <wp:posOffset>2996596</wp:posOffset>
                </wp:positionH>
                <wp:positionV relativeFrom="paragraph">
                  <wp:posOffset>206700</wp:posOffset>
                </wp:positionV>
                <wp:extent cx="3282462" cy="0"/>
                <wp:effectExtent l="0" t="0" r="0" b="0"/>
                <wp:wrapNone/>
                <wp:docPr id="3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46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9C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35.95pt;margin-top:16.3pt;width:258.4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"/>
            </w:pict>
          </mc:Fallback>
        </mc:AlternateContent>
      </w:r>
      <w:r w:rsidRPr="000F0C66">
        <w:rPr>
          <w:sz w:val="28"/>
          <w:szCs w:val="26"/>
        </w:rPr>
        <w:t>Forest Management Plan Number</w:t>
      </w:r>
      <w:r w:rsidRPr="000F0C66">
        <w:rPr>
          <w:spacing w:val="-5"/>
          <w:sz w:val="28"/>
          <w:szCs w:val="26"/>
        </w:rPr>
        <w:t xml:space="preserve">: </w:t>
      </w:r>
      <w:r>
        <w:rPr>
          <w:spacing w:val="-5"/>
          <w:sz w:val="28"/>
          <w:szCs w:val="26"/>
        </w:rPr>
        <w:t xml:space="preserve">  </w:t>
      </w:r>
      <w:r w:rsidRPr="000F0C66">
        <w:rPr>
          <w:spacing w:val="-5"/>
          <w:sz w:val="28"/>
          <w:szCs w:val="26"/>
        </w:rPr>
        <w:t xml:space="preserve">     </w:t>
      </w:r>
    </w:p>
    <w:p w14:paraId="0D63A3BC" w14:textId="2E28ADC0" w:rsidR="00A656D0" w:rsidRPr="00162EA0" w:rsidRDefault="00A656D0" w:rsidP="00A656D0">
      <w:pPr>
        <w:pStyle w:val="Bodytext-doublelinespacing"/>
        <w:spacing w:after="240" w:line="360" w:lineRule="auto"/>
        <w:rPr>
          <w:sz w:val="22"/>
          <w:szCs w:val="22"/>
        </w:rPr>
      </w:pPr>
      <w:r w:rsidRPr="00162EA0">
        <w:rPr>
          <w:sz w:val="22"/>
          <w:szCs w:val="22"/>
        </w:rPr>
        <w:t>(Note: Forest Management Plan Number not required if undertaking small scale harvesting under Clause 5.1 of the PNF Codes of Practice)</w:t>
      </w:r>
    </w:p>
    <w:p w14:paraId="65A07BCB" w14:textId="77777777" w:rsidR="00A656D0" w:rsidRDefault="00A656D0" w:rsidP="00A656D0">
      <w:pPr>
        <w:pStyle w:val="Datefirstpage"/>
        <w:spacing w:after="180" w:line="360" w:lineRule="auto"/>
        <w:jc w:val="center"/>
        <w:rPr>
          <w:rFonts w:ascii="Public Sans" w:hAnsi="Public Sans"/>
        </w:rPr>
        <w:sectPr w:rsidR="00A656D0" w:rsidSect="008E394A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361" w:right="907" w:bottom="1304" w:left="907" w:header="720" w:footer="1476" w:gutter="0"/>
          <w:cols w:space="454"/>
          <w:noEndnote/>
          <w:titlePg/>
        </w:sectPr>
      </w:pPr>
    </w:p>
    <w:p w14:paraId="2E2D562E" w14:textId="16295426" w:rsidR="00A656D0" w:rsidRPr="00A656D0" w:rsidRDefault="00A656D0" w:rsidP="00A656D0">
      <w:pPr>
        <w:pStyle w:val="Bodytext-doublelinespacing"/>
        <w:spacing w:line="360" w:lineRule="auto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Proposed harvest operations</w:t>
      </w:r>
    </w:p>
    <w:p w14:paraId="72018B4B" w14:textId="4A8DF81E" w:rsidR="00A656D0" w:rsidRPr="00A656D0" w:rsidRDefault="00A656D0" w:rsidP="00A656D0">
      <w:pPr>
        <w:pStyle w:val="Bodytext-doublelinespacing"/>
        <w:spacing w:before="240" w:line="360" w:lineRule="auto"/>
        <w:rPr>
          <w:rFonts w:ascii="Arial" w:hAnsi="Arial" w:cs="Arial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F11F5" wp14:editId="41FC38A0">
                <wp:simplePos x="0" y="0"/>
                <wp:positionH relativeFrom="column">
                  <wp:posOffset>2773045</wp:posOffset>
                </wp:positionH>
                <wp:positionV relativeFrom="paragraph">
                  <wp:posOffset>301448</wp:posOffset>
                </wp:positionV>
                <wp:extent cx="3459600" cy="0"/>
                <wp:effectExtent l="0" t="0" r="0" b="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5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F34DC" id="AutoShape 7" o:spid="_x0000_s1026" type="#_x0000_t32" style="position:absolute;margin-left:218.35pt;margin-top:23.75pt;width:272.4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"/>
            </w:pict>
          </mc:Fallback>
        </mc:AlternateContent>
      </w:r>
      <w:r w:rsidRPr="000F0C66">
        <w:rPr>
          <w:sz w:val="28"/>
          <w:szCs w:val="26"/>
        </w:rPr>
        <w:t>Proposed commencement date</w:t>
      </w:r>
      <w:r w:rsidRPr="000F0C66">
        <w:rPr>
          <w:spacing w:val="-2"/>
          <w:sz w:val="28"/>
          <w:szCs w:val="26"/>
        </w:rPr>
        <w:t>:</w:t>
      </w:r>
      <w:r>
        <w:rPr>
          <w:spacing w:val="-2"/>
          <w:sz w:val="28"/>
          <w:szCs w:val="26"/>
        </w:rPr>
        <w:t xml:space="preserve"> </w:t>
      </w:r>
    </w:p>
    <w:p w14:paraId="4049A692" w14:textId="087DD120" w:rsidR="00A656D0" w:rsidRPr="000F0C66" w:rsidRDefault="00A656D0" w:rsidP="00A656D0">
      <w:pPr>
        <w:pStyle w:val="Bodytext-doublelinespacing"/>
        <w:tabs>
          <w:tab w:val="left" w:pos="9923"/>
        </w:tabs>
        <w:spacing w:line="360" w:lineRule="auto"/>
        <w:ind w:right="169"/>
        <w:rPr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8331D" wp14:editId="6EA19EF7">
                <wp:simplePos x="0" y="0"/>
                <wp:positionH relativeFrom="column">
                  <wp:posOffset>3614392</wp:posOffset>
                </wp:positionH>
                <wp:positionV relativeFrom="paragraph">
                  <wp:posOffset>198920</wp:posOffset>
                </wp:positionV>
                <wp:extent cx="2617200" cy="0"/>
                <wp:effectExtent l="0" t="0" r="0" b="0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6AAF8" id="AutoShape 7" o:spid="_x0000_s1026" type="#_x0000_t32" style="position:absolute;margin-left:284.6pt;margin-top:15.65pt;width:206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"/>
            </w:pict>
          </mc:Fallback>
        </mc:AlternateContent>
      </w:r>
      <w:r w:rsidRPr="000F0C66">
        <w:rPr>
          <w:sz w:val="28"/>
          <w:szCs w:val="26"/>
        </w:rPr>
        <w:t>Estimated duration of forestry operations</w:t>
      </w:r>
      <w:r w:rsidRPr="000F0C66">
        <w:rPr>
          <w:spacing w:val="-2"/>
          <w:sz w:val="28"/>
          <w:szCs w:val="26"/>
        </w:rPr>
        <w:t xml:space="preserve">: </w:t>
      </w:r>
    </w:p>
    <w:p w14:paraId="3FF57FEC" w14:textId="52C3C5EE" w:rsidR="00A656D0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b/>
          <w:bCs/>
          <w:sz w:val="28"/>
          <w:szCs w:val="26"/>
        </w:rPr>
      </w:pPr>
      <w:r w:rsidRPr="00A656D0">
        <w:rPr>
          <w:rFonts w:ascii="Public Sans Light" w:eastAsia="PublicSans-Light" w:hAnsi="Public Sans Light" w:cs="PublicSans-Light"/>
          <w:b/>
          <w:bCs/>
          <w:sz w:val="28"/>
          <w:szCs w:val="26"/>
        </w:rPr>
        <w:t>Map</w:t>
      </w:r>
    </w:p>
    <w:p w14:paraId="73B471C0" w14:textId="1A511BED" w:rsidR="00A656D0" w:rsidRDefault="003E41A3" w:rsidP="00A656D0">
      <w:pPr>
        <w:pStyle w:val="BodyText"/>
        <w:tabs>
          <w:tab w:val="left" w:pos="709"/>
        </w:tabs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sdt>
        <w:sdtPr>
          <w:rPr>
            <w:rFonts w:ascii="Public Sans Light" w:eastAsia="PublicSans-Light" w:hAnsi="Public Sans Light" w:cs="PublicSans-Light"/>
            <w:sz w:val="28"/>
            <w:szCs w:val="26"/>
          </w:rPr>
          <w:id w:val="210977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56D0">
            <w:rPr>
              <w:rFonts w:ascii="MS Gothic" w:eastAsia="MS Gothic" w:hAnsi="MS Gothic" w:cs="PublicSans-Light" w:hint="eastAsia"/>
              <w:sz w:val="28"/>
              <w:szCs w:val="26"/>
            </w:rPr>
            <w:t>☐</w:t>
          </w:r>
        </w:sdtContent>
      </w:sdt>
      <w:r w:rsidR="00A656D0">
        <w:rPr>
          <w:rFonts w:ascii="Public Sans Light" w:eastAsia="PublicSans-Light" w:hAnsi="Public Sans Light" w:cs="PublicSans-Light"/>
          <w:sz w:val="28"/>
          <w:szCs w:val="26"/>
        </w:rPr>
        <w:tab/>
        <w:t>I have attached a map showing the proposed harvest area</w:t>
      </w:r>
    </w:p>
    <w:p w14:paraId="3BA34903" w14:textId="08CE9D6E" w:rsidR="00A656D0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b/>
          <w:bCs/>
          <w:sz w:val="28"/>
          <w:szCs w:val="26"/>
        </w:rPr>
      </w:pPr>
      <w:r w:rsidRPr="00A656D0">
        <w:rPr>
          <w:rFonts w:ascii="Public Sans Light" w:eastAsia="PublicSans-Light" w:hAnsi="Public Sans Light" w:cs="PublicSans-Light"/>
          <w:b/>
          <w:bCs/>
          <w:sz w:val="28"/>
          <w:szCs w:val="26"/>
        </w:rPr>
        <w:t>Landholder details:</w:t>
      </w:r>
    </w:p>
    <w:p w14:paraId="14DBB088" w14:textId="1F72E751" w:rsidR="00A656D0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8E01C" wp14:editId="27A12CC8">
                <wp:simplePos x="0" y="0"/>
                <wp:positionH relativeFrom="column">
                  <wp:posOffset>636167</wp:posOffset>
                </wp:positionH>
                <wp:positionV relativeFrom="paragraph">
                  <wp:posOffset>217405</wp:posOffset>
                </wp:positionV>
                <wp:extent cx="5596624" cy="0"/>
                <wp:effectExtent l="0" t="0" r="0" b="0"/>
                <wp:wrapNone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66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9E79" id="AutoShape 7" o:spid="_x0000_s1026" type="#_x0000_t32" style="position:absolute;margin-left:50.1pt;margin-top:17.1pt;width:440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"/>
            </w:pict>
          </mc:Fallback>
        </mc:AlternateContent>
      </w:r>
      <w:r w:rsidRPr="00A656D0">
        <w:rPr>
          <w:rFonts w:ascii="Public Sans Light" w:eastAsia="PublicSans-Light" w:hAnsi="Public Sans Light" w:cs="PublicSans-Light"/>
          <w:sz w:val="28"/>
          <w:szCs w:val="26"/>
        </w:rPr>
        <w:t xml:space="preserve">Name:                                                                                            </w:t>
      </w:r>
    </w:p>
    <w:p w14:paraId="7CE460EA" w14:textId="77777777" w:rsidR="009E0298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C7CCA" wp14:editId="6D3FC953">
                <wp:simplePos x="0" y="0"/>
                <wp:positionH relativeFrom="column">
                  <wp:posOffset>2911534</wp:posOffset>
                </wp:positionH>
                <wp:positionV relativeFrom="paragraph">
                  <wp:posOffset>189022</wp:posOffset>
                </wp:positionV>
                <wp:extent cx="3318584" cy="0"/>
                <wp:effectExtent l="0" t="0" r="0" b="0"/>
                <wp:wrapNone/>
                <wp:docPr id="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858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9C6F" id="AutoShape 7" o:spid="_x0000_s1026" type="#_x0000_t32" style="position:absolute;margin-left:229.25pt;margin-top:14.9pt;width:261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50D13" wp14:editId="3DCC0A2D">
                <wp:simplePos x="0" y="0"/>
                <wp:positionH relativeFrom="column">
                  <wp:posOffset>433871</wp:posOffset>
                </wp:positionH>
                <wp:positionV relativeFrom="paragraph">
                  <wp:posOffset>187822</wp:posOffset>
                </wp:positionV>
                <wp:extent cx="1773141" cy="0"/>
                <wp:effectExtent l="0" t="0" r="0" b="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314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817DE" id="AutoShape 7" o:spid="_x0000_s1026" type="#_x0000_t32" style="position:absolute;margin-left:34.15pt;margin-top:14.8pt;width:139.6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"/>
            </w:pict>
          </mc:Fallback>
        </mc:AlternateContent>
      </w:r>
      <w:r w:rsidRPr="00A656D0">
        <w:rPr>
          <w:rFonts w:ascii="Public Sans Light" w:eastAsia="PublicSans-Light" w:hAnsi="Public Sans Light" w:cs="PublicSans-Light"/>
          <w:sz w:val="28"/>
          <w:szCs w:val="26"/>
        </w:rPr>
        <w:t xml:space="preserve">Ph: </w:t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 w:rsidRPr="00A656D0">
        <w:rPr>
          <w:rFonts w:ascii="Public Sans Light" w:eastAsia="PublicSans-Light" w:hAnsi="Public Sans Light" w:cs="PublicSans-Light"/>
          <w:sz w:val="28"/>
          <w:szCs w:val="26"/>
        </w:rPr>
        <w:t xml:space="preserve"> Email:</w:t>
      </w:r>
      <w:r w:rsidRPr="00A656D0">
        <w:rPr>
          <w:rFonts w:cs="Arial"/>
          <w:spacing w:val="-2"/>
          <w:sz w:val="28"/>
          <w:szCs w:val="26"/>
        </w:rPr>
        <w:t xml:space="preserve"> </w:t>
      </w:r>
    </w:p>
    <w:sectPr w:rsidR="009E0298" w:rsidRPr="00A656D0" w:rsidSect="00455892">
      <w:footerReference w:type="default" r:id="rId12"/>
      <w:type w:val="continuous"/>
      <w:pgSz w:w="11906" w:h="16838"/>
      <w:pgMar w:top="284" w:right="907" w:bottom="1843" w:left="907" w:header="720" w:footer="2460" w:gutter="0"/>
      <w:cols w:space="454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5A624" w14:textId="77777777" w:rsidR="003E41A3" w:rsidRDefault="003E41A3" w:rsidP="00564BC6">
      <w:pPr>
        <w:spacing w:after="0" w:line="240" w:lineRule="auto"/>
      </w:pPr>
      <w:r>
        <w:separator/>
      </w:r>
    </w:p>
  </w:endnote>
  <w:endnote w:type="continuationSeparator" w:id="0">
    <w:p w14:paraId="3D3C6BC5" w14:textId="77777777" w:rsidR="003E41A3" w:rsidRDefault="003E41A3" w:rsidP="0056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Sans-Light">
    <w:altName w:val="Cambria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Public Sans Extra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Sans-SemiBold">
    <w:altName w:val="Calibri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DD106" w14:textId="77777777" w:rsidR="00C70576" w:rsidRDefault="00C70576" w:rsidP="005524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48B2DD" w14:textId="77777777" w:rsidR="00C70576" w:rsidRDefault="00C70576" w:rsidP="002E263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A5E68" w14:textId="27F484C0" w:rsidR="00C70576" w:rsidRPr="00872EFD" w:rsidRDefault="003F22DE" w:rsidP="002E263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C590D80" wp14:editId="26ADF447">
              <wp:simplePos x="0" y="0"/>
              <wp:positionH relativeFrom="column">
                <wp:posOffset>6148705</wp:posOffset>
              </wp:positionH>
              <wp:positionV relativeFrom="page">
                <wp:posOffset>10315575</wp:posOffset>
              </wp:positionV>
              <wp:extent cx="379730" cy="241300"/>
              <wp:effectExtent l="0" t="0" r="0" b="6350"/>
              <wp:wrapNone/>
              <wp:docPr id="1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9730" cy="241300"/>
                        <a:chOff x="10593" y="16249"/>
                        <a:chExt cx="598" cy="380"/>
                      </a:xfrm>
                    </wpg:grpSpPr>
                    <wps:wsp>
                      <wps:cNvPr id="19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0593" y="16249"/>
                          <a:ext cx="598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2D02A" w14:textId="694F46BD" w:rsidR="00C7343E" w:rsidRPr="00C7343E" w:rsidRDefault="00C7343E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</w:pP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fldChar w:fldCharType="begin"/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instrText xml:space="preserve"> PAGE  \* Arabic  \* MERGEFORMAT </w:instrText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fldChar w:fldCharType="separate"/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noProof/>
                                <w:color w:val="FFFFFF"/>
                                <w:sz w:val="18"/>
                                <w:szCs w:val="22"/>
                              </w:rPr>
                              <w:t>2</w:t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90D80" id="Group 25" o:spid="_x0000_s1026" style="position:absolute;margin-left:484.15pt;margin-top:812.25pt;width:29.9pt;height:19pt;z-index:251660288;mso-position-vertical-relative:page" coordorigin="10593,16249" coordsize="59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10593;top:16249;width:59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7F42D02A" w14:textId="694F46BD" w:rsidR="00C7343E" w:rsidRPr="00C7343E" w:rsidRDefault="00C7343E">
                      <w:pPr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</w:pP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fldChar w:fldCharType="begin"/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instrText xml:space="preserve"> PAGE  \* Arabic  \* MERGEFORMAT </w:instrText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fldChar w:fldCharType="separate"/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noProof/>
                          <w:color w:val="FFFFFF"/>
                          <w:sz w:val="18"/>
                          <w:szCs w:val="22"/>
                        </w:rPr>
                        <w:t>2</w:t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BDEB8F" wp14:editId="593460C1">
              <wp:simplePos x="0" y="0"/>
              <wp:positionH relativeFrom="page">
                <wp:posOffset>-100330</wp:posOffset>
              </wp:positionH>
              <wp:positionV relativeFrom="page">
                <wp:posOffset>9051290</wp:posOffset>
              </wp:positionV>
              <wp:extent cx="7644130" cy="1630045"/>
              <wp:effectExtent l="4445" t="2540" r="0" b="0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4130" cy="1630045"/>
                        <a:chOff x="0" y="14271"/>
                        <a:chExt cx="11906" cy="2567"/>
                      </a:xfrm>
                    </wpg:grpSpPr>
                    <wps:wsp>
                      <wps:cNvPr id="1" name="docshape18"/>
                      <wps:cNvSpPr>
                        <a:spLocks noChangeArrowheads="1"/>
                      </wps:cNvSpPr>
                      <wps:spPr bwMode="auto">
                        <a:xfrm>
                          <a:off x="0" y="14271"/>
                          <a:ext cx="11906" cy="1886"/>
                        </a:xfrm>
                        <a:prstGeom prst="rect">
                          <a:avLst/>
                        </a:prstGeom>
                        <a:solidFill>
                          <a:srgbClr val="D1ED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docshape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53" y="14860"/>
                          <a:ext cx="872" cy="9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docshape20"/>
                      <wps:cNvSpPr>
                        <a:spLocks noChangeArrowheads="1"/>
                      </wps:cNvSpPr>
                      <wps:spPr bwMode="auto">
                        <a:xfrm>
                          <a:off x="0" y="16157"/>
                          <a:ext cx="11906" cy="681"/>
                        </a:xfrm>
                        <a:prstGeom prst="rect">
                          <a:avLst/>
                        </a:prstGeom>
                        <a:solidFill>
                          <a:srgbClr val="0A3F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21"/>
                      <wps:cNvSpPr txBox="1">
                        <a:spLocks noChangeArrowheads="1"/>
                      </wps:cNvSpPr>
                      <wps:spPr bwMode="auto">
                        <a:xfrm>
                          <a:off x="0" y="14271"/>
                          <a:ext cx="11906" cy="1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6FFD1" w14:textId="77777777" w:rsidR="00F3392F" w:rsidRDefault="00F3392F" w:rsidP="00F3392F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46209C7D" w14:textId="77777777" w:rsidR="00F3392F" w:rsidRDefault="00F3392F" w:rsidP="00F3392F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0FFFA70D" w14:textId="04EFE529" w:rsidR="00C7343E" w:rsidRPr="00C7343E" w:rsidRDefault="00F3392F" w:rsidP="00C7343E">
                            <w:pPr>
                              <w:ind w:left="680"/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</w:pP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  <w:t>Local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  <w:t>Land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  <w:t>Services - [Factsheet Title]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DEB8F" id="Group 11" o:spid="_x0000_s1028" style="position:absolute;margin-left:-7.9pt;margin-top:712.7pt;width:601.9pt;height:128.35pt;z-index:251659264;mso-position-horizontal-relative:page;mso-position-vertical-relative:page" coordorigin=",14271" coordsize="11906,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">
              <v:rect id="docshape18" o:spid="_x0000_s1029" style="position:absolute;top:14271;width:1190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" fillcolor="#d1edea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" o:spid="_x0000_s1030" type="#_x0000_t75" style="position:absolute;left:10353;top:14860;width:87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">
                <v:imagedata r:id="rId2" o:title=""/>
              </v:shape>
              <v:rect id="docshape20" o:spid="_x0000_s1031" style="position:absolute;top:16157;width:1190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" fillcolor="#0a3f47" stroked="f"/>
              <v:shape id="docshape21" o:spid="_x0000_s1032" type="#_x0000_t202" style="position:absolute;top:14271;width:1190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0FD6FFD1" w14:textId="77777777" w:rsidR="00F3392F" w:rsidRDefault="00F3392F" w:rsidP="00F3392F">
                      <w:pPr>
                        <w:rPr>
                          <w:sz w:val="36"/>
                        </w:rPr>
                      </w:pPr>
                    </w:p>
                    <w:p w14:paraId="46209C7D" w14:textId="77777777" w:rsidR="00F3392F" w:rsidRDefault="00F3392F" w:rsidP="00F3392F">
                      <w:pPr>
                        <w:rPr>
                          <w:sz w:val="36"/>
                        </w:rPr>
                      </w:pPr>
                    </w:p>
                    <w:p w14:paraId="0FFFA70D" w14:textId="04EFE529" w:rsidR="00C7343E" w:rsidRPr="00C7343E" w:rsidRDefault="00F3392F" w:rsidP="00C7343E">
                      <w:pPr>
                        <w:ind w:left="680"/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</w:pPr>
                      <w:r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  <w:t>Local</w:t>
                      </w:r>
                      <w:r>
                        <w:rPr>
                          <w:rFonts w:ascii="PublicSans-SemiBold"/>
                          <w:b/>
                          <w:color w:val="21262B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  <w:t>Land</w:t>
                      </w:r>
                      <w:r>
                        <w:rPr>
                          <w:rFonts w:ascii="PublicSans-SemiBold"/>
                          <w:b/>
                          <w:color w:val="21262B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  <w:t>Services - [Factsheet Title]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0730E" w14:textId="0162E920" w:rsidR="00A656D0" w:rsidRDefault="00A656D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BFD510" wp14:editId="4A962D18">
              <wp:simplePos x="0" y="0"/>
              <wp:positionH relativeFrom="column">
                <wp:posOffset>-574158</wp:posOffset>
              </wp:positionH>
              <wp:positionV relativeFrom="paragraph">
                <wp:posOffset>627321</wp:posOffset>
              </wp:positionV>
              <wp:extent cx="7643768" cy="432435"/>
              <wp:effectExtent l="0" t="0" r="0" b="0"/>
              <wp:wrapNone/>
              <wp:docPr id="3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3768" cy="432435"/>
                      </a:xfrm>
                      <a:prstGeom prst="rect">
                        <a:avLst/>
                      </a:prstGeom>
                      <a:solidFill>
                        <a:srgbClr val="0A3F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7F48A7" id="docshape20" o:spid="_x0000_s1026" style="position:absolute;margin-left:-45.2pt;margin-top:49.4pt;width:601.85pt;height:34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" fillcolor="#0a3f47" stroked="f"/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D5297" w14:textId="5A4B1DB9" w:rsidR="00C7343E" w:rsidRPr="00872EFD" w:rsidRDefault="003F22DE" w:rsidP="002E263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F6C0AF" wp14:editId="0EC01AED">
              <wp:simplePos x="0" y="0"/>
              <wp:positionH relativeFrom="column">
                <wp:posOffset>6186805</wp:posOffset>
              </wp:positionH>
              <wp:positionV relativeFrom="page">
                <wp:posOffset>10315575</wp:posOffset>
              </wp:positionV>
              <wp:extent cx="379730" cy="241300"/>
              <wp:effectExtent l="0" t="0" r="0" b="635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5D13A" w14:textId="77777777" w:rsidR="00C7343E" w:rsidRPr="00C7343E" w:rsidRDefault="00C7343E">
                          <w:pP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</w:pP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fldChar w:fldCharType="begin"/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instrText xml:space="preserve"> PAGE  \* Arabic  \* MERGEFORMAT </w:instrText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fldChar w:fldCharType="separate"/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noProof/>
                              <w:color w:val="FFFFFF"/>
                              <w:sz w:val="18"/>
                              <w:szCs w:val="22"/>
                            </w:rPr>
                            <w:t>2</w:t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F6C0A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487.15pt;margin-top:812.25pt;width:29.9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" filled="f" stroked="f">
              <v:textbox>
                <w:txbxContent>
                  <w:p w14:paraId="4985D13A" w14:textId="77777777" w:rsidR="00C7343E" w:rsidRPr="00C7343E" w:rsidRDefault="00C7343E">
                    <w:pPr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</w:pP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fldChar w:fldCharType="begin"/>
                    </w: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instrText xml:space="preserve"> PAGE  \* Arabic  \* MERGEFORMAT </w:instrText>
                    </w: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fldChar w:fldCharType="separate"/>
                    </w:r>
                    <w:r w:rsidRPr="00C7343E">
                      <w:rPr>
                        <w:rFonts w:ascii="Public Sans" w:hAnsi="Public Sans"/>
                        <w:b/>
                        <w:bCs/>
                        <w:noProof/>
                        <w:color w:val="FFFFFF"/>
                        <w:sz w:val="18"/>
                        <w:szCs w:val="22"/>
                      </w:rPr>
                      <w:t>2</w:t>
                    </w: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2588F" w14:textId="77777777" w:rsidR="003E41A3" w:rsidRDefault="003E41A3" w:rsidP="00564BC6">
      <w:pPr>
        <w:spacing w:after="0" w:line="240" w:lineRule="auto"/>
      </w:pPr>
      <w:r>
        <w:separator/>
      </w:r>
    </w:p>
  </w:footnote>
  <w:footnote w:type="continuationSeparator" w:id="0">
    <w:p w14:paraId="4DE1FE40" w14:textId="77777777" w:rsidR="003E41A3" w:rsidRDefault="003E41A3" w:rsidP="00564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2D2D" w14:textId="5118CFD3" w:rsidR="00455892" w:rsidRDefault="00455892">
    <w:pPr>
      <w:pStyle w:val="Header"/>
    </w:pPr>
  </w:p>
  <w:p w14:paraId="3FE9C2A5" w14:textId="77777777" w:rsidR="00455892" w:rsidRDefault="004558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308B4" w14:textId="154D3C0A" w:rsidR="00C70576" w:rsidRDefault="00A268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BE6FFF6" wp14:editId="4EF115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221609"/>
              <wp:effectExtent l="0" t="0" r="2540" b="0"/>
              <wp:wrapNone/>
              <wp:docPr id="7" name="docshapegroup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221609"/>
                        <a:chOff x="-1" y="0"/>
                        <a:chExt cx="11906" cy="5150"/>
                      </a:xfrm>
                    </wpg:grpSpPr>
                    <pic:pic xmlns:pic="http://schemas.openxmlformats.org/drawingml/2006/picture">
                      <pic:nvPicPr>
                        <pic:cNvPr id="8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1" y="0"/>
                          <a:ext cx="11904" cy="4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docshape14"/>
                      <wps:cNvSpPr>
                        <a:spLocks noChangeArrowheads="1"/>
                      </wps:cNvSpPr>
                      <wps:spPr bwMode="auto">
                        <a:xfrm>
                          <a:off x="-1" y="4045"/>
                          <a:ext cx="11906" cy="1105"/>
                        </a:xfrm>
                        <a:prstGeom prst="rect">
                          <a:avLst/>
                        </a:prstGeom>
                        <a:solidFill>
                          <a:srgbClr val="2D7F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7"/>
                      <wps:cNvCnPr>
                        <a:cxnSpLocks noChangeShapeType="1"/>
                      </wps:cNvCnPr>
                      <wps:spPr bwMode="auto">
                        <a:xfrm>
                          <a:off x="870" y="685"/>
                          <a:ext cx="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docshape15"/>
                      <wps:cNvSpPr>
                        <a:spLocks/>
                      </wps:cNvSpPr>
                      <wps:spPr bwMode="auto">
                        <a:xfrm>
                          <a:off x="9919" y="1028"/>
                          <a:ext cx="1306" cy="776"/>
                        </a:xfrm>
                        <a:custGeom>
                          <a:avLst/>
                          <a:gdLst>
                            <a:gd name="T0" fmla="+- 0 10156 9920"/>
                            <a:gd name="T1" fmla="*/ T0 w 1306"/>
                            <a:gd name="T2" fmla="+- 0 1767 1028"/>
                            <a:gd name="T3" fmla="*/ 1767 h 776"/>
                            <a:gd name="T4" fmla="+- 0 10543 9920"/>
                            <a:gd name="T5" fmla="*/ T4 w 1306"/>
                            <a:gd name="T6" fmla="+- 0 1771 1028"/>
                            <a:gd name="T7" fmla="*/ 1771 h 776"/>
                            <a:gd name="T8" fmla="+- 0 10265 9920"/>
                            <a:gd name="T9" fmla="*/ T8 w 1306"/>
                            <a:gd name="T10" fmla="+- 0 1757 1028"/>
                            <a:gd name="T11" fmla="*/ 1757 h 776"/>
                            <a:gd name="T12" fmla="+- 0 10523 9920"/>
                            <a:gd name="T13" fmla="*/ T12 w 1306"/>
                            <a:gd name="T14" fmla="+- 0 1763 1028"/>
                            <a:gd name="T15" fmla="*/ 1763 h 776"/>
                            <a:gd name="T16" fmla="+- 0 10602 9920"/>
                            <a:gd name="T17" fmla="*/ T16 w 1306"/>
                            <a:gd name="T18" fmla="+- 0 1771 1028"/>
                            <a:gd name="T19" fmla="*/ 1771 h 776"/>
                            <a:gd name="T20" fmla="+- 0 10989 9920"/>
                            <a:gd name="T21" fmla="*/ T20 w 1306"/>
                            <a:gd name="T22" fmla="+- 0 1767 1028"/>
                            <a:gd name="T23" fmla="*/ 1767 h 776"/>
                            <a:gd name="T24" fmla="+- 0 10975 9920"/>
                            <a:gd name="T25" fmla="*/ T24 w 1306"/>
                            <a:gd name="T26" fmla="+- 0 1737 1028"/>
                            <a:gd name="T27" fmla="*/ 1737 h 776"/>
                            <a:gd name="T28" fmla="+- 0 10992 9920"/>
                            <a:gd name="T29" fmla="*/ T28 w 1306"/>
                            <a:gd name="T30" fmla="+- 0 1744 1028"/>
                            <a:gd name="T31" fmla="*/ 1744 h 776"/>
                            <a:gd name="T32" fmla="+- 0 10121 9920"/>
                            <a:gd name="T33" fmla="*/ T32 w 1306"/>
                            <a:gd name="T34" fmla="+- 0 1162 1028"/>
                            <a:gd name="T35" fmla="*/ 1162 h 776"/>
                            <a:gd name="T36" fmla="+- 0 10159 9920"/>
                            <a:gd name="T37" fmla="*/ T36 w 1306"/>
                            <a:gd name="T38" fmla="+- 0 1420 1028"/>
                            <a:gd name="T39" fmla="*/ 1420 h 776"/>
                            <a:gd name="T40" fmla="+- 0 10303 9920"/>
                            <a:gd name="T41" fmla="*/ T40 w 1306"/>
                            <a:gd name="T42" fmla="+- 0 1674 1028"/>
                            <a:gd name="T43" fmla="*/ 1674 h 776"/>
                            <a:gd name="T44" fmla="+- 0 10392 9920"/>
                            <a:gd name="T45" fmla="*/ T44 w 1306"/>
                            <a:gd name="T46" fmla="+- 0 1698 1028"/>
                            <a:gd name="T47" fmla="*/ 1698 h 776"/>
                            <a:gd name="T48" fmla="+- 0 10285 9920"/>
                            <a:gd name="T49" fmla="*/ T48 w 1306"/>
                            <a:gd name="T50" fmla="+- 0 1396 1028"/>
                            <a:gd name="T51" fmla="*/ 1396 h 776"/>
                            <a:gd name="T52" fmla="+- 0 10191 9920"/>
                            <a:gd name="T53" fmla="*/ T52 w 1306"/>
                            <a:gd name="T54" fmla="+- 0 1172 1028"/>
                            <a:gd name="T55" fmla="*/ 1172 h 776"/>
                            <a:gd name="T56" fmla="+- 0 10315 9920"/>
                            <a:gd name="T57" fmla="*/ T56 w 1306"/>
                            <a:gd name="T58" fmla="+- 0 1348 1028"/>
                            <a:gd name="T59" fmla="*/ 1348 h 776"/>
                            <a:gd name="T60" fmla="+- 0 10438 9920"/>
                            <a:gd name="T61" fmla="*/ T60 w 1306"/>
                            <a:gd name="T62" fmla="+- 0 1696 1028"/>
                            <a:gd name="T63" fmla="*/ 1696 h 776"/>
                            <a:gd name="T64" fmla="+- 0 10555 9920"/>
                            <a:gd name="T65" fmla="*/ T64 w 1306"/>
                            <a:gd name="T66" fmla="+- 0 1728 1028"/>
                            <a:gd name="T67" fmla="*/ 1728 h 776"/>
                            <a:gd name="T68" fmla="+- 0 10547 9920"/>
                            <a:gd name="T69" fmla="*/ T68 w 1306"/>
                            <a:gd name="T70" fmla="+- 0 1492 1028"/>
                            <a:gd name="T71" fmla="*/ 1492 h 776"/>
                            <a:gd name="T72" fmla="+- 0 10429 9920"/>
                            <a:gd name="T73" fmla="*/ T72 w 1306"/>
                            <a:gd name="T74" fmla="+- 0 1336 1028"/>
                            <a:gd name="T75" fmla="*/ 1336 h 776"/>
                            <a:gd name="T76" fmla="+- 0 10722 9920"/>
                            <a:gd name="T77" fmla="*/ T76 w 1306"/>
                            <a:gd name="T78" fmla="+- 0 1332 1028"/>
                            <a:gd name="T79" fmla="*/ 1332 h 776"/>
                            <a:gd name="T80" fmla="+- 0 10566 9920"/>
                            <a:gd name="T81" fmla="*/ T80 w 1306"/>
                            <a:gd name="T82" fmla="+- 0 1610 1028"/>
                            <a:gd name="T83" fmla="*/ 1610 h 776"/>
                            <a:gd name="T84" fmla="+- 0 10594 9920"/>
                            <a:gd name="T85" fmla="*/ T84 w 1306"/>
                            <a:gd name="T86" fmla="+- 0 1720 1028"/>
                            <a:gd name="T87" fmla="*/ 1720 h 776"/>
                            <a:gd name="T88" fmla="+- 0 10696 9920"/>
                            <a:gd name="T89" fmla="*/ T88 w 1306"/>
                            <a:gd name="T90" fmla="+- 0 1704 1028"/>
                            <a:gd name="T91" fmla="*/ 1704 h 776"/>
                            <a:gd name="T92" fmla="+- 0 10813 9920"/>
                            <a:gd name="T93" fmla="*/ T92 w 1306"/>
                            <a:gd name="T94" fmla="+- 0 1490 1028"/>
                            <a:gd name="T95" fmla="*/ 1490 h 776"/>
                            <a:gd name="T96" fmla="+- 0 10989 9920"/>
                            <a:gd name="T97" fmla="*/ T96 w 1306"/>
                            <a:gd name="T98" fmla="+- 0 1154 1028"/>
                            <a:gd name="T99" fmla="*/ 1154 h 776"/>
                            <a:gd name="T100" fmla="+- 0 10864 9920"/>
                            <a:gd name="T101" fmla="*/ T100 w 1306"/>
                            <a:gd name="T102" fmla="+- 0 1306 1028"/>
                            <a:gd name="T103" fmla="*/ 1306 h 776"/>
                            <a:gd name="T104" fmla="+- 0 10811 9920"/>
                            <a:gd name="T105" fmla="*/ T104 w 1306"/>
                            <a:gd name="T106" fmla="+- 0 1610 1028"/>
                            <a:gd name="T107" fmla="*/ 1610 h 776"/>
                            <a:gd name="T108" fmla="+- 0 10781 9920"/>
                            <a:gd name="T109" fmla="*/ T108 w 1306"/>
                            <a:gd name="T110" fmla="+- 0 1714 1028"/>
                            <a:gd name="T111" fmla="*/ 1714 h 776"/>
                            <a:gd name="T112" fmla="+- 0 10932 9920"/>
                            <a:gd name="T113" fmla="*/ T112 w 1306"/>
                            <a:gd name="T114" fmla="+- 0 1554 1028"/>
                            <a:gd name="T115" fmla="*/ 1554 h 776"/>
                            <a:gd name="T116" fmla="+- 0 11028 9920"/>
                            <a:gd name="T117" fmla="*/ T116 w 1306"/>
                            <a:gd name="T118" fmla="+- 0 1182 1028"/>
                            <a:gd name="T119" fmla="*/ 1182 h 776"/>
                            <a:gd name="T120" fmla="+- 0 10138 9920"/>
                            <a:gd name="T121" fmla="*/ T120 w 1306"/>
                            <a:gd name="T122" fmla="+- 0 1460 1028"/>
                            <a:gd name="T123" fmla="*/ 1460 h 776"/>
                            <a:gd name="T124" fmla="+- 0 9926 9920"/>
                            <a:gd name="T125" fmla="*/ T124 w 1306"/>
                            <a:gd name="T126" fmla="+- 0 1550 1028"/>
                            <a:gd name="T127" fmla="*/ 1550 h 776"/>
                            <a:gd name="T128" fmla="+- 0 10013 9920"/>
                            <a:gd name="T129" fmla="*/ T128 w 1306"/>
                            <a:gd name="T130" fmla="+- 0 1636 1028"/>
                            <a:gd name="T131" fmla="*/ 1636 h 776"/>
                            <a:gd name="T132" fmla="+- 0 10295 9920"/>
                            <a:gd name="T133" fmla="*/ T132 w 1306"/>
                            <a:gd name="T134" fmla="+- 0 1710 1028"/>
                            <a:gd name="T135" fmla="*/ 1710 h 776"/>
                            <a:gd name="T136" fmla="+- 0 10175 9920"/>
                            <a:gd name="T137" fmla="*/ T136 w 1306"/>
                            <a:gd name="T138" fmla="+- 0 1550 1028"/>
                            <a:gd name="T139" fmla="*/ 1550 h 776"/>
                            <a:gd name="T140" fmla="+- 0 10970 9920"/>
                            <a:gd name="T141" fmla="*/ T140 w 1306"/>
                            <a:gd name="T142" fmla="+- 0 1550 1028"/>
                            <a:gd name="T143" fmla="*/ 1550 h 776"/>
                            <a:gd name="T144" fmla="+- 0 10850 9920"/>
                            <a:gd name="T145" fmla="*/ T144 w 1306"/>
                            <a:gd name="T146" fmla="+- 0 1710 1028"/>
                            <a:gd name="T147" fmla="*/ 1710 h 776"/>
                            <a:gd name="T148" fmla="+- 0 11132 9920"/>
                            <a:gd name="T149" fmla="*/ T148 w 1306"/>
                            <a:gd name="T150" fmla="+- 0 1636 1028"/>
                            <a:gd name="T151" fmla="*/ 1636 h 776"/>
                            <a:gd name="T152" fmla="+- 0 11219 9920"/>
                            <a:gd name="T153" fmla="*/ T152 w 1306"/>
                            <a:gd name="T154" fmla="+- 0 1550 1028"/>
                            <a:gd name="T155" fmla="*/ 1550 h 776"/>
                            <a:gd name="T156" fmla="+- 0 11008 9920"/>
                            <a:gd name="T157" fmla="*/ T156 w 1306"/>
                            <a:gd name="T158" fmla="+- 0 1460 1028"/>
                            <a:gd name="T159" fmla="*/ 1460 h 776"/>
                            <a:gd name="T160" fmla="+- 0 10515 9920"/>
                            <a:gd name="T161" fmla="*/ T160 w 1306"/>
                            <a:gd name="T162" fmla="+- 0 1110 1028"/>
                            <a:gd name="T163" fmla="*/ 1110 h 776"/>
                            <a:gd name="T164" fmla="+- 0 10514 9920"/>
                            <a:gd name="T165" fmla="*/ T164 w 1306"/>
                            <a:gd name="T166" fmla="+- 0 1380 1028"/>
                            <a:gd name="T167" fmla="*/ 1380 h 776"/>
                            <a:gd name="T168" fmla="+- 0 10668 9920"/>
                            <a:gd name="T169" fmla="*/ T168 w 1306"/>
                            <a:gd name="T170" fmla="+- 0 1338 1028"/>
                            <a:gd name="T171" fmla="*/ 1338 h 776"/>
                            <a:gd name="T172" fmla="+- 0 10597 9920"/>
                            <a:gd name="T173" fmla="*/ T172 w 1306"/>
                            <a:gd name="T174" fmla="+- 0 1042 1028"/>
                            <a:gd name="T175" fmla="*/ 1042 h 776"/>
                            <a:gd name="T176" fmla="+- 0 9975 9920"/>
                            <a:gd name="T177" fmla="*/ T176 w 1306"/>
                            <a:gd name="T178" fmla="+- 0 1316 1028"/>
                            <a:gd name="T179" fmla="*/ 1316 h 776"/>
                            <a:gd name="T180" fmla="+- 0 10002 9920"/>
                            <a:gd name="T181" fmla="*/ T180 w 1306"/>
                            <a:gd name="T182" fmla="+- 0 1408 1028"/>
                            <a:gd name="T183" fmla="*/ 1408 h 776"/>
                            <a:gd name="T184" fmla="+- 0 10127 9920"/>
                            <a:gd name="T185" fmla="*/ T184 w 1306"/>
                            <a:gd name="T186" fmla="+- 0 1430 1028"/>
                            <a:gd name="T187" fmla="*/ 1430 h 776"/>
                            <a:gd name="T188" fmla="+- 0 10075 9920"/>
                            <a:gd name="T189" fmla="*/ T188 w 1306"/>
                            <a:gd name="T190" fmla="+- 0 1316 1028"/>
                            <a:gd name="T191" fmla="*/ 1316 h 776"/>
                            <a:gd name="T192" fmla="+- 0 11071 9920"/>
                            <a:gd name="T193" fmla="*/ T192 w 1306"/>
                            <a:gd name="T194" fmla="+- 0 1318 1028"/>
                            <a:gd name="T195" fmla="*/ 1318 h 776"/>
                            <a:gd name="T196" fmla="+- 0 11018 9920"/>
                            <a:gd name="T197" fmla="*/ T196 w 1306"/>
                            <a:gd name="T198" fmla="+- 0 1430 1028"/>
                            <a:gd name="T199" fmla="*/ 1430 h 776"/>
                            <a:gd name="T200" fmla="+- 0 11144 9920"/>
                            <a:gd name="T201" fmla="*/ T200 w 1306"/>
                            <a:gd name="T202" fmla="+- 0 1408 1028"/>
                            <a:gd name="T203" fmla="*/ 1408 h 776"/>
                            <a:gd name="T204" fmla="+- 0 11171 9920"/>
                            <a:gd name="T205" fmla="*/ T204 w 1306"/>
                            <a:gd name="T206" fmla="+- 0 1316 1028"/>
                            <a:gd name="T207" fmla="*/ 1316 h 776"/>
                            <a:gd name="T208" fmla="+- 0 10342 9920"/>
                            <a:gd name="T209" fmla="*/ T208 w 1306"/>
                            <a:gd name="T210" fmla="+- 0 1066 1028"/>
                            <a:gd name="T211" fmla="*/ 1066 h 776"/>
                            <a:gd name="T212" fmla="+- 0 10320 9920"/>
                            <a:gd name="T213" fmla="*/ T212 w 1306"/>
                            <a:gd name="T214" fmla="+- 0 1208 1028"/>
                            <a:gd name="T215" fmla="*/ 1208 h 776"/>
                            <a:gd name="T216" fmla="+- 0 10427 9920"/>
                            <a:gd name="T217" fmla="*/ T216 w 1306"/>
                            <a:gd name="T218" fmla="+- 0 1248 1028"/>
                            <a:gd name="T219" fmla="*/ 1248 h 776"/>
                            <a:gd name="T220" fmla="+- 0 10426 9920"/>
                            <a:gd name="T221" fmla="*/ T220 w 1306"/>
                            <a:gd name="T222" fmla="+- 0 1104 1028"/>
                            <a:gd name="T223" fmla="*/ 1104 h 776"/>
                            <a:gd name="T224" fmla="+- 0 10784 9920"/>
                            <a:gd name="T225" fmla="*/ T224 w 1306"/>
                            <a:gd name="T226" fmla="+- 0 1054 1028"/>
                            <a:gd name="T227" fmla="*/ 1054 h 776"/>
                            <a:gd name="T228" fmla="+- 0 10719 9920"/>
                            <a:gd name="T229" fmla="*/ T228 w 1306"/>
                            <a:gd name="T230" fmla="+- 0 1104 1028"/>
                            <a:gd name="T231" fmla="*/ 1104 h 776"/>
                            <a:gd name="T232" fmla="+- 0 10718 9920"/>
                            <a:gd name="T233" fmla="*/ T232 w 1306"/>
                            <a:gd name="T234" fmla="+- 0 1248 1028"/>
                            <a:gd name="T235" fmla="*/ 1248 h 776"/>
                            <a:gd name="T236" fmla="+- 0 10826 9920"/>
                            <a:gd name="T237" fmla="*/ T236 w 1306"/>
                            <a:gd name="T238" fmla="+- 0 1208 1028"/>
                            <a:gd name="T239" fmla="*/ 1208 h 776"/>
                            <a:gd name="T240" fmla="+- 0 10803 9920"/>
                            <a:gd name="T241" fmla="*/ T240 w 1306"/>
                            <a:gd name="T242" fmla="+- 0 1066 1028"/>
                            <a:gd name="T243" fmla="*/ 1066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306" h="776">
                              <a:moveTo>
                                <a:pt x="251" y="709"/>
                              </a:moveTo>
                              <a:lnTo>
                                <a:pt x="240" y="710"/>
                              </a:lnTo>
                              <a:lnTo>
                                <a:pt x="233" y="716"/>
                              </a:lnTo>
                              <a:lnTo>
                                <a:pt x="232" y="727"/>
                              </a:lnTo>
                              <a:lnTo>
                                <a:pt x="236" y="739"/>
                              </a:lnTo>
                              <a:lnTo>
                                <a:pt x="284" y="769"/>
                              </a:lnTo>
                              <a:lnTo>
                                <a:pt x="360" y="776"/>
                              </a:lnTo>
                              <a:lnTo>
                                <a:pt x="452" y="768"/>
                              </a:lnTo>
                              <a:lnTo>
                                <a:pt x="618" y="744"/>
                              </a:lnTo>
                              <a:lnTo>
                                <a:pt x="623" y="743"/>
                              </a:lnTo>
                              <a:lnTo>
                                <a:pt x="623" y="737"/>
                              </a:lnTo>
                              <a:lnTo>
                                <a:pt x="618" y="736"/>
                              </a:lnTo>
                              <a:lnTo>
                                <a:pt x="603" y="735"/>
                              </a:lnTo>
                              <a:lnTo>
                                <a:pt x="425" y="735"/>
                              </a:lnTo>
                              <a:lnTo>
                                <a:pt x="345" y="729"/>
                              </a:lnTo>
                              <a:lnTo>
                                <a:pt x="251" y="709"/>
                              </a:lnTo>
                              <a:close/>
                              <a:moveTo>
                                <a:pt x="558" y="733"/>
                              </a:moveTo>
                              <a:lnTo>
                                <a:pt x="495" y="735"/>
                              </a:lnTo>
                              <a:lnTo>
                                <a:pt x="425" y="735"/>
                              </a:lnTo>
                              <a:lnTo>
                                <a:pt x="603" y="735"/>
                              </a:lnTo>
                              <a:lnTo>
                                <a:pt x="558" y="733"/>
                              </a:lnTo>
                              <a:close/>
                              <a:moveTo>
                                <a:pt x="748" y="733"/>
                              </a:moveTo>
                              <a:lnTo>
                                <a:pt x="687" y="736"/>
                              </a:lnTo>
                              <a:lnTo>
                                <a:pt x="683" y="737"/>
                              </a:lnTo>
                              <a:lnTo>
                                <a:pt x="682" y="743"/>
                              </a:lnTo>
                              <a:lnTo>
                                <a:pt x="687" y="744"/>
                              </a:lnTo>
                              <a:lnTo>
                                <a:pt x="854" y="768"/>
                              </a:lnTo>
                              <a:lnTo>
                                <a:pt x="945" y="776"/>
                              </a:lnTo>
                              <a:lnTo>
                                <a:pt x="1022" y="769"/>
                              </a:lnTo>
                              <a:lnTo>
                                <a:pt x="1069" y="739"/>
                              </a:lnTo>
                              <a:lnTo>
                                <a:pt x="1070" y="735"/>
                              </a:lnTo>
                              <a:lnTo>
                                <a:pt x="880" y="735"/>
                              </a:lnTo>
                              <a:lnTo>
                                <a:pt x="811" y="735"/>
                              </a:lnTo>
                              <a:lnTo>
                                <a:pt x="748" y="733"/>
                              </a:lnTo>
                              <a:close/>
                              <a:moveTo>
                                <a:pt x="1055" y="709"/>
                              </a:moveTo>
                              <a:lnTo>
                                <a:pt x="961" y="729"/>
                              </a:lnTo>
                              <a:lnTo>
                                <a:pt x="880" y="735"/>
                              </a:lnTo>
                              <a:lnTo>
                                <a:pt x="1070" y="735"/>
                              </a:lnTo>
                              <a:lnTo>
                                <a:pt x="1073" y="727"/>
                              </a:lnTo>
                              <a:lnTo>
                                <a:pt x="1072" y="716"/>
                              </a:lnTo>
                              <a:lnTo>
                                <a:pt x="1066" y="710"/>
                              </a:lnTo>
                              <a:lnTo>
                                <a:pt x="1055" y="709"/>
                              </a:lnTo>
                              <a:close/>
                              <a:moveTo>
                                <a:pt x="228" y="122"/>
                              </a:moveTo>
                              <a:lnTo>
                                <a:pt x="217" y="124"/>
                              </a:lnTo>
                              <a:lnTo>
                                <a:pt x="201" y="134"/>
                              </a:lnTo>
                              <a:lnTo>
                                <a:pt x="197" y="144"/>
                              </a:lnTo>
                              <a:lnTo>
                                <a:pt x="197" y="154"/>
                              </a:lnTo>
                              <a:lnTo>
                                <a:pt x="205" y="238"/>
                              </a:lnTo>
                              <a:lnTo>
                                <a:pt x="219" y="316"/>
                              </a:lnTo>
                              <a:lnTo>
                                <a:pt x="239" y="392"/>
                              </a:lnTo>
                              <a:lnTo>
                                <a:pt x="263" y="462"/>
                              </a:lnTo>
                              <a:lnTo>
                                <a:pt x="294" y="526"/>
                              </a:lnTo>
                              <a:lnTo>
                                <a:pt x="330" y="584"/>
                              </a:lnTo>
                              <a:lnTo>
                                <a:pt x="355" y="618"/>
                              </a:lnTo>
                              <a:lnTo>
                                <a:pt x="383" y="646"/>
                              </a:lnTo>
                              <a:lnTo>
                                <a:pt x="413" y="670"/>
                              </a:lnTo>
                              <a:lnTo>
                                <a:pt x="445" y="686"/>
                              </a:lnTo>
                              <a:lnTo>
                                <a:pt x="476" y="698"/>
                              </a:lnTo>
                              <a:lnTo>
                                <a:pt x="507" y="702"/>
                              </a:lnTo>
                              <a:lnTo>
                                <a:pt x="472" y="670"/>
                              </a:lnTo>
                              <a:lnTo>
                                <a:pt x="441" y="630"/>
                              </a:lnTo>
                              <a:lnTo>
                                <a:pt x="415" y="582"/>
                              </a:lnTo>
                              <a:lnTo>
                                <a:pt x="395" y="526"/>
                              </a:lnTo>
                              <a:lnTo>
                                <a:pt x="376" y="450"/>
                              </a:lnTo>
                              <a:lnTo>
                                <a:pt x="365" y="368"/>
                              </a:lnTo>
                              <a:lnTo>
                                <a:pt x="362" y="284"/>
                              </a:lnTo>
                              <a:lnTo>
                                <a:pt x="365" y="196"/>
                              </a:lnTo>
                              <a:lnTo>
                                <a:pt x="335" y="178"/>
                              </a:lnTo>
                              <a:lnTo>
                                <a:pt x="303" y="160"/>
                              </a:lnTo>
                              <a:lnTo>
                                <a:pt x="271" y="144"/>
                              </a:lnTo>
                              <a:lnTo>
                                <a:pt x="237" y="126"/>
                              </a:lnTo>
                              <a:lnTo>
                                <a:pt x="228" y="122"/>
                              </a:lnTo>
                              <a:close/>
                              <a:moveTo>
                                <a:pt x="397" y="218"/>
                              </a:moveTo>
                              <a:lnTo>
                                <a:pt x="395" y="250"/>
                              </a:lnTo>
                              <a:lnTo>
                                <a:pt x="395" y="320"/>
                              </a:lnTo>
                              <a:lnTo>
                                <a:pt x="404" y="412"/>
                              </a:lnTo>
                              <a:lnTo>
                                <a:pt x="426" y="518"/>
                              </a:lnTo>
                              <a:lnTo>
                                <a:pt x="454" y="586"/>
                              </a:lnTo>
                              <a:lnTo>
                                <a:pt x="486" y="636"/>
                              </a:lnTo>
                              <a:lnTo>
                                <a:pt x="518" y="668"/>
                              </a:lnTo>
                              <a:lnTo>
                                <a:pt x="544" y="686"/>
                              </a:lnTo>
                              <a:lnTo>
                                <a:pt x="567" y="696"/>
                              </a:lnTo>
                              <a:lnTo>
                                <a:pt x="589" y="702"/>
                              </a:lnTo>
                              <a:lnTo>
                                <a:pt x="612" y="702"/>
                              </a:lnTo>
                              <a:lnTo>
                                <a:pt x="635" y="700"/>
                              </a:lnTo>
                              <a:lnTo>
                                <a:pt x="617" y="658"/>
                              </a:lnTo>
                              <a:lnTo>
                                <a:pt x="612" y="604"/>
                              </a:lnTo>
                              <a:lnTo>
                                <a:pt x="618" y="544"/>
                              </a:lnTo>
                              <a:lnTo>
                                <a:pt x="635" y="482"/>
                              </a:lnTo>
                              <a:lnTo>
                                <a:pt x="627" y="464"/>
                              </a:lnTo>
                              <a:lnTo>
                                <a:pt x="618" y="448"/>
                              </a:lnTo>
                              <a:lnTo>
                                <a:pt x="608" y="430"/>
                              </a:lnTo>
                              <a:lnTo>
                                <a:pt x="596" y="410"/>
                              </a:lnTo>
                              <a:lnTo>
                                <a:pt x="556" y="358"/>
                              </a:lnTo>
                              <a:lnTo>
                                <a:pt x="509" y="308"/>
                              </a:lnTo>
                              <a:lnTo>
                                <a:pt x="456" y="262"/>
                              </a:lnTo>
                              <a:lnTo>
                                <a:pt x="397" y="218"/>
                              </a:lnTo>
                              <a:close/>
                              <a:moveTo>
                                <a:pt x="909" y="218"/>
                              </a:moveTo>
                              <a:lnTo>
                                <a:pt x="858" y="254"/>
                              </a:lnTo>
                              <a:lnTo>
                                <a:pt x="802" y="304"/>
                              </a:lnTo>
                              <a:lnTo>
                                <a:pt x="747" y="360"/>
                              </a:lnTo>
                              <a:lnTo>
                                <a:pt x="700" y="424"/>
                              </a:lnTo>
                              <a:lnTo>
                                <a:pt x="666" y="492"/>
                              </a:lnTo>
                              <a:lnTo>
                                <a:pt x="654" y="536"/>
                              </a:lnTo>
                              <a:lnTo>
                                <a:pt x="646" y="582"/>
                              </a:lnTo>
                              <a:lnTo>
                                <a:pt x="645" y="626"/>
                              </a:lnTo>
                              <a:lnTo>
                                <a:pt x="652" y="662"/>
                              </a:lnTo>
                              <a:lnTo>
                                <a:pt x="658" y="674"/>
                              </a:lnTo>
                              <a:lnTo>
                                <a:pt x="665" y="684"/>
                              </a:lnTo>
                              <a:lnTo>
                                <a:pt x="674" y="692"/>
                              </a:lnTo>
                              <a:lnTo>
                                <a:pt x="684" y="698"/>
                              </a:lnTo>
                              <a:lnTo>
                                <a:pt x="703" y="702"/>
                              </a:lnTo>
                              <a:lnTo>
                                <a:pt x="726" y="700"/>
                              </a:lnTo>
                              <a:lnTo>
                                <a:pt x="750" y="692"/>
                              </a:lnTo>
                              <a:lnTo>
                                <a:pt x="776" y="676"/>
                              </a:lnTo>
                              <a:lnTo>
                                <a:pt x="802" y="656"/>
                              </a:lnTo>
                              <a:lnTo>
                                <a:pt x="826" y="626"/>
                              </a:lnTo>
                              <a:lnTo>
                                <a:pt x="849" y="592"/>
                              </a:lnTo>
                              <a:lnTo>
                                <a:pt x="868" y="550"/>
                              </a:lnTo>
                              <a:lnTo>
                                <a:pt x="893" y="462"/>
                              </a:lnTo>
                              <a:lnTo>
                                <a:pt x="906" y="374"/>
                              </a:lnTo>
                              <a:lnTo>
                                <a:pt x="911" y="292"/>
                              </a:lnTo>
                              <a:lnTo>
                                <a:pt x="909" y="218"/>
                              </a:lnTo>
                              <a:close/>
                              <a:moveTo>
                                <a:pt x="1078" y="122"/>
                              </a:moveTo>
                              <a:lnTo>
                                <a:pt x="1069" y="126"/>
                              </a:lnTo>
                              <a:lnTo>
                                <a:pt x="1035" y="144"/>
                              </a:lnTo>
                              <a:lnTo>
                                <a:pt x="1002" y="160"/>
                              </a:lnTo>
                              <a:lnTo>
                                <a:pt x="971" y="178"/>
                              </a:lnTo>
                              <a:lnTo>
                                <a:pt x="940" y="196"/>
                              </a:lnTo>
                              <a:lnTo>
                                <a:pt x="944" y="278"/>
                              </a:lnTo>
                              <a:lnTo>
                                <a:pt x="944" y="288"/>
                              </a:lnTo>
                              <a:lnTo>
                                <a:pt x="940" y="368"/>
                              </a:lnTo>
                              <a:lnTo>
                                <a:pt x="929" y="450"/>
                              </a:lnTo>
                              <a:lnTo>
                                <a:pt x="911" y="526"/>
                              </a:lnTo>
                              <a:lnTo>
                                <a:pt x="891" y="582"/>
                              </a:lnTo>
                              <a:lnTo>
                                <a:pt x="865" y="630"/>
                              </a:lnTo>
                              <a:lnTo>
                                <a:pt x="834" y="670"/>
                              </a:lnTo>
                              <a:lnTo>
                                <a:pt x="798" y="702"/>
                              </a:lnTo>
                              <a:lnTo>
                                <a:pt x="829" y="698"/>
                              </a:lnTo>
                              <a:lnTo>
                                <a:pt x="861" y="686"/>
                              </a:lnTo>
                              <a:lnTo>
                                <a:pt x="892" y="670"/>
                              </a:lnTo>
                              <a:lnTo>
                                <a:pt x="922" y="646"/>
                              </a:lnTo>
                              <a:lnTo>
                                <a:pt x="950" y="618"/>
                              </a:lnTo>
                              <a:lnTo>
                                <a:pt x="976" y="584"/>
                              </a:lnTo>
                              <a:lnTo>
                                <a:pt x="1012" y="526"/>
                              </a:lnTo>
                              <a:lnTo>
                                <a:pt x="1042" y="462"/>
                              </a:lnTo>
                              <a:lnTo>
                                <a:pt x="1067" y="392"/>
                              </a:lnTo>
                              <a:lnTo>
                                <a:pt x="1086" y="316"/>
                              </a:lnTo>
                              <a:lnTo>
                                <a:pt x="1100" y="238"/>
                              </a:lnTo>
                              <a:lnTo>
                                <a:pt x="1108" y="154"/>
                              </a:lnTo>
                              <a:lnTo>
                                <a:pt x="1109" y="144"/>
                              </a:lnTo>
                              <a:lnTo>
                                <a:pt x="1104" y="134"/>
                              </a:lnTo>
                              <a:lnTo>
                                <a:pt x="1088" y="124"/>
                              </a:lnTo>
                              <a:lnTo>
                                <a:pt x="1078" y="122"/>
                              </a:lnTo>
                              <a:close/>
                              <a:moveTo>
                                <a:pt x="218" y="432"/>
                              </a:moveTo>
                              <a:lnTo>
                                <a:pt x="168" y="448"/>
                              </a:lnTo>
                              <a:lnTo>
                                <a:pt x="117" y="468"/>
                              </a:lnTo>
                              <a:lnTo>
                                <a:pt x="66" y="490"/>
                              </a:lnTo>
                              <a:lnTo>
                                <a:pt x="15" y="516"/>
                              </a:lnTo>
                              <a:lnTo>
                                <a:pt x="6" y="522"/>
                              </a:lnTo>
                              <a:lnTo>
                                <a:pt x="0" y="530"/>
                              </a:lnTo>
                              <a:lnTo>
                                <a:pt x="0" y="550"/>
                              </a:lnTo>
                              <a:lnTo>
                                <a:pt x="5" y="560"/>
                              </a:lnTo>
                              <a:lnTo>
                                <a:pt x="14" y="564"/>
                              </a:lnTo>
                              <a:lnTo>
                                <a:pt x="93" y="608"/>
                              </a:lnTo>
                              <a:lnTo>
                                <a:pt x="172" y="644"/>
                              </a:lnTo>
                              <a:lnTo>
                                <a:pt x="250" y="672"/>
                              </a:lnTo>
                              <a:lnTo>
                                <a:pt x="327" y="690"/>
                              </a:lnTo>
                              <a:lnTo>
                                <a:pt x="402" y="700"/>
                              </a:lnTo>
                              <a:lnTo>
                                <a:pt x="375" y="682"/>
                              </a:lnTo>
                              <a:lnTo>
                                <a:pt x="349" y="660"/>
                              </a:lnTo>
                              <a:lnTo>
                                <a:pt x="325" y="632"/>
                              </a:lnTo>
                              <a:lnTo>
                                <a:pt x="303" y="604"/>
                              </a:lnTo>
                              <a:lnTo>
                                <a:pt x="278" y="564"/>
                              </a:lnTo>
                              <a:lnTo>
                                <a:pt x="255" y="522"/>
                              </a:lnTo>
                              <a:lnTo>
                                <a:pt x="235" y="478"/>
                              </a:lnTo>
                              <a:lnTo>
                                <a:pt x="218" y="432"/>
                              </a:lnTo>
                              <a:close/>
                              <a:moveTo>
                                <a:pt x="1088" y="432"/>
                              </a:moveTo>
                              <a:lnTo>
                                <a:pt x="1070" y="478"/>
                              </a:lnTo>
                              <a:lnTo>
                                <a:pt x="1050" y="522"/>
                              </a:lnTo>
                              <a:lnTo>
                                <a:pt x="1028" y="564"/>
                              </a:lnTo>
                              <a:lnTo>
                                <a:pt x="1003" y="604"/>
                              </a:lnTo>
                              <a:lnTo>
                                <a:pt x="980" y="632"/>
                              </a:lnTo>
                              <a:lnTo>
                                <a:pt x="956" y="660"/>
                              </a:lnTo>
                              <a:lnTo>
                                <a:pt x="930" y="682"/>
                              </a:lnTo>
                              <a:lnTo>
                                <a:pt x="903" y="700"/>
                              </a:lnTo>
                              <a:lnTo>
                                <a:pt x="979" y="690"/>
                              </a:lnTo>
                              <a:lnTo>
                                <a:pt x="1055" y="672"/>
                              </a:lnTo>
                              <a:lnTo>
                                <a:pt x="1133" y="644"/>
                              </a:lnTo>
                              <a:lnTo>
                                <a:pt x="1212" y="608"/>
                              </a:lnTo>
                              <a:lnTo>
                                <a:pt x="1292" y="564"/>
                              </a:lnTo>
                              <a:lnTo>
                                <a:pt x="1300" y="560"/>
                              </a:lnTo>
                              <a:lnTo>
                                <a:pt x="1305" y="550"/>
                              </a:lnTo>
                              <a:lnTo>
                                <a:pt x="1305" y="530"/>
                              </a:lnTo>
                              <a:lnTo>
                                <a:pt x="1299" y="522"/>
                              </a:lnTo>
                              <a:lnTo>
                                <a:pt x="1291" y="516"/>
                              </a:lnTo>
                              <a:lnTo>
                                <a:pt x="1239" y="490"/>
                              </a:lnTo>
                              <a:lnTo>
                                <a:pt x="1188" y="468"/>
                              </a:lnTo>
                              <a:lnTo>
                                <a:pt x="1138" y="448"/>
                              </a:lnTo>
                              <a:lnTo>
                                <a:pt x="1088" y="432"/>
                              </a:lnTo>
                              <a:close/>
                              <a:moveTo>
                                <a:pt x="663" y="0"/>
                              </a:moveTo>
                              <a:lnTo>
                                <a:pt x="642" y="0"/>
                              </a:lnTo>
                              <a:lnTo>
                                <a:pt x="633" y="6"/>
                              </a:lnTo>
                              <a:lnTo>
                                <a:pt x="628" y="14"/>
                              </a:lnTo>
                              <a:lnTo>
                                <a:pt x="595" y="82"/>
                              </a:lnTo>
                              <a:lnTo>
                                <a:pt x="567" y="148"/>
                              </a:lnTo>
                              <a:lnTo>
                                <a:pt x="544" y="214"/>
                              </a:lnTo>
                              <a:lnTo>
                                <a:pt x="525" y="278"/>
                              </a:lnTo>
                              <a:lnTo>
                                <a:pt x="559" y="312"/>
                              </a:lnTo>
                              <a:lnTo>
                                <a:pt x="594" y="352"/>
                              </a:lnTo>
                              <a:lnTo>
                                <a:pt x="626" y="396"/>
                              </a:lnTo>
                              <a:lnTo>
                                <a:pt x="653" y="442"/>
                              </a:lnTo>
                              <a:lnTo>
                                <a:pt x="681" y="394"/>
                              </a:lnTo>
                              <a:lnTo>
                                <a:pt x="714" y="350"/>
                              </a:lnTo>
                              <a:lnTo>
                                <a:pt x="748" y="310"/>
                              </a:lnTo>
                              <a:lnTo>
                                <a:pt x="780" y="278"/>
                              </a:lnTo>
                              <a:lnTo>
                                <a:pt x="761" y="212"/>
                              </a:lnTo>
                              <a:lnTo>
                                <a:pt x="738" y="146"/>
                              </a:lnTo>
                              <a:lnTo>
                                <a:pt x="710" y="80"/>
                              </a:lnTo>
                              <a:lnTo>
                                <a:pt x="677" y="14"/>
                              </a:lnTo>
                              <a:lnTo>
                                <a:pt x="672" y="6"/>
                              </a:lnTo>
                              <a:lnTo>
                                <a:pt x="663" y="0"/>
                              </a:lnTo>
                              <a:close/>
                              <a:moveTo>
                                <a:pt x="101" y="284"/>
                              </a:moveTo>
                              <a:lnTo>
                                <a:pt x="63" y="284"/>
                              </a:lnTo>
                              <a:lnTo>
                                <a:pt x="55" y="288"/>
                              </a:lnTo>
                              <a:lnTo>
                                <a:pt x="44" y="306"/>
                              </a:lnTo>
                              <a:lnTo>
                                <a:pt x="44" y="316"/>
                              </a:lnTo>
                              <a:lnTo>
                                <a:pt x="49" y="324"/>
                              </a:lnTo>
                              <a:lnTo>
                                <a:pt x="65" y="354"/>
                              </a:lnTo>
                              <a:lnTo>
                                <a:pt x="82" y="380"/>
                              </a:lnTo>
                              <a:lnTo>
                                <a:pt x="99" y="408"/>
                              </a:lnTo>
                              <a:lnTo>
                                <a:pt x="117" y="434"/>
                              </a:lnTo>
                              <a:lnTo>
                                <a:pt x="140" y="424"/>
                              </a:lnTo>
                              <a:lnTo>
                                <a:pt x="185" y="408"/>
                              </a:lnTo>
                              <a:lnTo>
                                <a:pt x="207" y="402"/>
                              </a:lnTo>
                              <a:lnTo>
                                <a:pt x="200" y="376"/>
                              </a:lnTo>
                              <a:lnTo>
                                <a:pt x="193" y="348"/>
                              </a:lnTo>
                              <a:lnTo>
                                <a:pt x="187" y="320"/>
                              </a:lnTo>
                              <a:lnTo>
                                <a:pt x="181" y="292"/>
                              </a:lnTo>
                              <a:lnTo>
                                <a:pt x="155" y="288"/>
                              </a:lnTo>
                              <a:lnTo>
                                <a:pt x="101" y="284"/>
                              </a:lnTo>
                              <a:close/>
                              <a:moveTo>
                                <a:pt x="1242" y="284"/>
                              </a:moveTo>
                              <a:lnTo>
                                <a:pt x="1204" y="284"/>
                              </a:lnTo>
                              <a:lnTo>
                                <a:pt x="1177" y="286"/>
                              </a:lnTo>
                              <a:lnTo>
                                <a:pt x="1151" y="290"/>
                              </a:lnTo>
                              <a:lnTo>
                                <a:pt x="1124" y="292"/>
                              </a:lnTo>
                              <a:lnTo>
                                <a:pt x="1119" y="320"/>
                              </a:lnTo>
                              <a:lnTo>
                                <a:pt x="1113" y="348"/>
                              </a:lnTo>
                              <a:lnTo>
                                <a:pt x="1106" y="376"/>
                              </a:lnTo>
                              <a:lnTo>
                                <a:pt x="1098" y="402"/>
                              </a:lnTo>
                              <a:lnTo>
                                <a:pt x="1120" y="408"/>
                              </a:lnTo>
                              <a:lnTo>
                                <a:pt x="1166" y="424"/>
                              </a:lnTo>
                              <a:lnTo>
                                <a:pt x="1189" y="434"/>
                              </a:lnTo>
                              <a:lnTo>
                                <a:pt x="1206" y="408"/>
                              </a:lnTo>
                              <a:lnTo>
                                <a:pt x="1224" y="380"/>
                              </a:lnTo>
                              <a:lnTo>
                                <a:pt x="1240" y="354"/>
                              </a:lnTo>
                              <a:lnTo>
                                <a:pt x="1257" y="324"/>
                              </a:lnTo>
                              <a:lnTo>
                                <a:pt x="1261" y="316"/>
                              </a:lnTo>
                              <a:lnTo>
                                <a:pt x="1261" y="306"/>
                              </a:lnTo>
                              <a:lnTo>
                                <a:pt x="1251" y="288"/>
                              </a:lnTo>
                              <a:lnTo>
                                <a:pt x="1242" y="284"/>
                              </a:lnTo>
                              <a:close/>
                              <a:moveTo>
                                <a:pt x="454" y="26"/>
                              </a:moveTo>
                              <a:lnTo>
                                <a:pt x="442" y="26"/>
                              </a:lnTo>
                              <a:lnTo>
                                <a:pt x="429" y="30"/>
                              </a:lnTo>
                              <a:lnTo>
                                <a:pt x="422" y="38"/>
                              </a:lnTo>
                              <a:lnTo>
                                <a:pt x="420" y="48"/>
                              </a:lnTo>
                              <a:lnTo>
                                <a:pt x="415" y="72"/>
                              </a:lnTo>
                              <a:lnTo>
                                <a:pt x="410" y="104"/>
                              </a:lnTo>
                              <a:lnTo>
                                <a:pt x="404" y="140"/>
                              </a:lnTo>
                              <a:lnTo>
                                <a:pt x="400" y="180"/>
                              </a:lnTo>
                              <a:lnTo>
                                <a:pt x="426" y="198"/>
                              </a:lnTo>
                              <a:lnTo>
                                <a:pt x="451" y="216"/>
                              </a:lnTo>
                              <a:lnTo>
                                <a:pt x="475" y="234"/>
                              </a:lnTo>
                              <a:lnTo>
                                <a:pt x="498" y="254"/>
                              </a:lnTo>
                              <a:lnTo>
                                <a:pt x="507" y="220"/>
                              </a:lnTo>
                              <a:lnTo>
                                <a:pt x="518" y="188"/>
                              </a:lnTo>
                              <a:lnTo>
                                <a:pt x="530" y="154"/>
                              </a:lnTo>
                              <a:lnTo>
                                <a:pt x="543" y="120"/>
                              </a:lnTo>
                              <a:lnTo>
                                <a:pt x="525" y="98"/>
                              </a:lnTo>
                              <a:lnTo>
                                <a:pt x="506" y="76"/>
                              </a:lnTo>
                              <a:lnTo>
                                <a:pt x="487" y="56"/>
                              </a:lnTo>
                              <a:lnTo>
                                <a:pt x="466" y="34"/>
                              </a:lnTo>
                              <a:lnTo>
                                <a:pt x="461" y="28"/>
                              </a:lnTo>
                              <a:lnTo>
                                <a:pt x="454" y="26"/>
                              </a:lnTo>
                              <a:close/>
                              <a:moveTo>
                                <a:pt x="864" y="26"/>
                              </a:moveTo>
                              <a:lnTo>
                                <a:pt x="852" y="26"/>
                              </a:lnTo>
                              <a:lnTo>
                                <a:pt x="845" y="28"/>
                              </a:lnTo>
                              <a:lnTo>
                                <a:pt x="839" y="34"/>
                              </a:lnTo>
                              <a:lnTo>
                                <a:pt x="819" y="56"/>
                              </a:lnTo>
                              <a:lnTo>
                                <a:pt x="799" y="76"/>
                              </a:lnTo>
                              <a:lnTo>
                                <a:pt x="780" y="98"/>
                              </a:lnTo>
                              <a:lnTo>
                                <a:pt x="762" y="120"/>
                              </a:lnTo>
                              <a:lnTo>
                                <a:pt x="775" y="154"/>
                              </a:lnTo>
                              <a:lnTo>
                                <a:pt x="787" y="188"/>
                              </a:lnTo>
                              <a:lnTo>
                                <a:pt x="798" y="220"/>
                              </a:lnTo>
                              <a:lnTo>
                                <a:pt x="807" y="254"/>
                              </a:lnTo>
                              <a:lnTo>
                                <a:pt x="830" y="234"/>
                              </a:lnTo>
                              <a:lnTo>
                                <a:pt x="854" y="216"/>
                              </a:lnTo>
                              <a:lnTo>
                                <a:pt x="879" y="198"/>
                              </a:lnTo>
                              <a:lnTo>
                                <a:pt x="906" y="180"/>
                              </a:lnTo>
                              <a:lnTo>
                                <a:pt x="901" y="140"/>
                              </a:lnTo>
                              <a:lnTo>
                                <a:pt x="896" y="104"/>
                              </a:lnTo>
                              <a:lnTo>
                                <a:pt x="890" y="72"/>
                              </a:lnTo>
                              <a:lnTo>
                                <a:pt x="885" y="48"/>
                              </a:lnTo>
                              <a:lnTo>
                                <a:pt x="883" y="38"/>
                              </a:lnTo>
                              <a:lnTo>
                                <a:pt x="876" y="30"/>
                              </a:lnTo>
                              <a:lnTo>
                                <a:pt x="864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14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16"/>
                      <wps:cNvSpPr>
                        <a:spLocks/>
                      </wps:cNvSpPr>
                      <wps:spPr bwMode="auto">
                        <a:xfrm>
                          <a:off x="9959" y="1857"/>
                          <a:ext cx="1241" cy="588"/>
                        </a:xfrm>
                        <a:custGeom>
                          <a:avLst/>
                          <a:gdLst>
                            <a:gd name="T0" fmla="+- 0 10142 9959"/>
                            <a:gd name="T1" fmla="*/ T0 w 1241"/>
                            <a:gd name="T2" fmla="+- 0 1998 1857"/>
                            <a:gd name="T3" fmla="*/ 1998 h 588"/>
                            <a:gd name="T4" fmla="+- 0 10229 9959"/>
                            <a:gd name="T5" fmla="*/ T4 w 1241"/>
                            <a:gd name="T6" fmla="+- 0 1864 1857"/>
                            <a:gd name="T7" fmla="*/ 1864 h 588"/>
                            <a:gd name="T8" fmla="+- 0 10350 9959"/>
                            <a:gd name="T9" fmla="*/ T8 w 1241"/>
                            <a:gd name="T10" fmla="+- 0 2182 1857"/>
                            <a:gd name="T11" fmla="*/ 2182 h 588"/>
                            <a:gd name="T12" fmla="+- 0 10428 9959"/>
                            <a:gd name="T13" fmla="*/ T12 w 1241"/>
                            <a:gd name="T14" fmla="+- 0 2258 1857"/>
                            <a:gd name="T15" fmla="*/ 2258 h 588"/>
                            <a:gd name="T16" fmla="+- 0 10561 9959"/>
                            <a:gd name="T17" fmla="*/ T16 w 1241"/>
                            <a:gd name="T18" fmla="+- 0 2271 1857"/>
                            <a:gd name="T19" fmla="*/ 2271 h 588"/>
                            <a:gd name="T20" fmla="+- 0 10500 9959"/>
                            <a:gd name="T21" fmla="*/ T20 w 1241"/>
                            <a:gd name="T22" fmla="+- 0 2207 1857"/>
                            <a:gd name="T23" fmla="*/ 2207 h 588"/>
                            <a:gd name="T24" fmla="+- 0 10491 9959"/>
                            <a:gd name="T25" fmla="*/ T24 w 1241"/>
                            <a:gd name="T26" fmla="+- 0 1858 1857"/>
                            <a:gd name="T27" fmla="*/ 1858 h 588"/>
                            <a:gd name="T28" fmla="+- 0 10367 9959"/>
                            <a:gd name="T29" fmla="*/ T28 w 1241"/>
                            <a:gd name="T30" fmla="+- 0 1931 1857"/>
                            <a:gd name="T31" fmla="*/ 1931 h 588"/>
                            <a:gd name="T32" fmla="+- 0 10384 9959"/>
                            <a:gd name="T33" fmla="*/ T32 w 1241"/>
                            <a:gd name="T34" fmla="+- 0 2058 1857"/>
                            <a:gd name="T35" fmla="*/ 2058 h 588"/>
                            <a:gd name="T36" fmla="+- 0 10579 9959"/>
                            <a:gd name="T37" fmla="*/ T36 w 1241"/>
                            <a:gd name="T38" fmla="+- 0 2129 1857"/>
                            <a:gd name="T39" fmla="*/ 2129 h 588"/>
                            <a:gd name="T40" fmla="+- 0 10545 9959"/>
                            <a:gd name="T41" fmla="*/ T40 w 1241"/>
                            <a:gd name="T42" fmla="+- 0 2204 1857"/>
                            <a:gd name="T43" fmla="*/ 2204 h 588"/>
                            <a:gd name="T44" fmla="+- 0 10680 9959"/>
                            <a:gd name="T45" fmla="*/ T44 w 1241"/>
                            <a:gd name="T46" fmla="+- 0 2158 1857"/>
                            <a:gd name="T47" fmla="*/ 2158 h 588"/>
                            <a:gd name="T48" fmla="+- 0 10647 9959"/>
                            <a:gd name="T49" fmla="*/ T48 w 1241"/>
                            <a:gd name="T50" fmla="+- 0 2069 1857"/>
                            <a:gd name="T51" fmla="*/ 2069 h 588"/>
                            <a:gd name="T52" fmla="+- 0 10485 9959"/>
                            <a:gd name="T53" fmla="*/ T52 w 1241"/>
                            <a:gd name="T54" fmla="+- 0 2014 1857"/>
                            <a:gd name="T55" fmla="*/ 2014 h 588"/>
                            <a:gd name="T56" fmla="+- 0 10453 9959"/>
                            <a:gd name="T57" fmla="*/ T56 w 1241"/>
                            <a:gd name="T58" fmla="+- 0 1949 1857"/>
                            <a:gd name="T59" fmla="*/ 1949 h 588"/>
                            <a:gd name="T60" fmla="+- 0 10646 9959"/>
                            <a:gd name="T61" fmla="*/ T60 w 1241"/>
                            <a:gd name="T62" fmla="+- 0 1905 1857"/>
                            <a:gd name="T63" fmla="*/ 1905 h 588"/>
                            <a:gd name="T64" fmla="+- 0 10661 9959"/>
                            <a:gd name="T65" fmla="*/ T64 w 1241"/>
                            <a:gd name="T66" fmla="+- 0 1926 1857"/>
                            <a:gd name="T67" fmla="*/ 1926 h 588"/>
                            <a:gd name="T68" fmla="+- 0 10676 9959"/>
                            <a:gd name="T69" fmla="*/ T68 w 1241"/>
                            <a:gd name="T70" fmla="+- 0 1984 1857"/>
                            <a:gd name="T71" fmla="*/ 1984 h 588"/>
                            <a:gd name="T72" fmla="+- 0 10800 9959"/>
                            <a:gd name="T73" fmla="*/ T72 w 1241"/>
                            <a:gd name="T74" fmla="+- 0 2268 1857"/>
                            <a:gd name="T75" fmla="*/ 2268 h 588"/>
                            <a:gd name="T76" fmla="+- 0 11081 9959"/>
                            <a:gd name="T77" fmla="*/ T76 w 1241"/>
                            <a:gd name="T78" fmla="+- 0 2268 1857"/>
                            <a:gd name="T79" fmla="*/ 2268 h 588"/>
                            <a:gd name="T80" fmla="+- 0 11200 9959"/>
                            <a:gd name="T81" fmla="*/ T80 w 1241"/>
                            <a:gd name="T82" fmla="+- 0 1864 1857"/>
                            <a:gd name="T83" fmla="*/ 1864 h 588"/>
                            <a:gd name="T84" fmla="+- 0 10027 9959"/>
                            <a:gd name="T85" fmla="*/ T84 w 1241"/>
                            <a:gd name="T86" fmla="+- 0 2312 1857"/>
                            <a:gd name="T87" fmla="*/ 2312 h 588"/>
                            <a:gd name="T88" fmla="+- 0 9962 9959"/>
                            <a:gd name="T89" fmla="*/ T88 w 1241"/>
                            <a:gd name="T90" fmla="+- 0 2404 1857"/>
                            <a:gd name="T91" fmla="*/ 2404 h 588"/>
                            <a:gd name="T92" fmla="+- 0 10044 9959"/>
                            <a:gd name="T93" fmla="*/ T92 w 1241"/>
                            <a:gd name="T94" fmla="+- 0 2437 1857"/>
                            <a:gd name="T95" fmla="*/ 2437 h 588"/>
                            <a:gd name="T96" fmla="+- 0 10012 9959"/>
                            <a:gd name="T97" fmla="*/ T96 w 1241"/>
                            <a:gd name="T98" fmla="+- 0 2418 1857"/>
                            <a:gd name="T99" fmla="*/ 2418 h 588"/>
                            <a:gd name="T100" fmla="+- 0 9991 9959"/>
                            <a:gd name="T101" fmla="*/ T100 w 1241"/>
                            <a:gd name="T102" fmla="+- 0 2368 1857"/>
                            <a:gd name="T103" fmla="*/ 2368 h 588"/>
                            <a:gd name="T104" fmla="+- 0 10061 9959"/>
                            <a:gd name="T105" fmla="*/ T104 w 1241"/>
                            <a:gd name="T106" fmla="+- 0 2330 1857"/>
                            <a:gd name="T107" fmla="*/ 2330 h 588"/>
                            <a:gd name="T108" fmla="+- 0 10073 9959"/>
                            <a:gd name="T109" fmla="*/ T108 w 1241"/>
                            <a:gd name="T110" fmla="+- 0 2443 1857"/>
                            <a:gd name="T111" fmla="*/ 2443 h 588"/>
                            <a:gd name="T112" fmla="+- 0 10037 9959"/>
                            <a:gd name="T113" fmla="*/ T112 w 1241"/>
                            <a:gd name="T114" fmla="+- 0 2410 1857"/>
                            <a:gd name="T115" fmla="*/ 2410 h 588"/>
                            <a:gd name="T116" fmla="+- 0 10066 9959"/>
                            <a:gd name="T117" fmla="*/ T116 w 1241"/>
                            <a:gd name="T118" fmla="+- 0 2338 1857"/>
                            <a:gd name="T119" fmla="*/ 2338 h 588"/>
                            <a:gd name="T120" fmla="+- 0 10072 9959"/>
                            <a:gd name="T121" fmla="*/ T120 w 1241"/>
                            <a:gd name="T122" fmla="+- 0 2360 1857"/>
                            <a:gd name="T123" fmla="*/ 2360 h 588"/>
                            <a:gd name="T124" fmla="+- 0 10101 9959"/>
                            <a:gd name="T125" fmla="*/ T124 w 1241"/>
                            <a:gd name="T126" fmla="+- 0 2334 1857"/>
                            <a:gd name="T127" fmla="*/ 2334 h 588"/>
                            <a:gd name="T128" fmla="+- 0 10136 9959"/>
                            <a:gd name="T129" fmla="*/ T128 w 1241"/>
                            <a:gd name="T130" fmla="+- 0 2445 1857"/>
                            <a:gd name="T131" fmla="*/ 2445 h 588"/>
                            <a:gd name="T132" fmla="+- 0 10129 9959"/>
                            <a:gd name="T133" fmla="*/ T132 w 1241"/>
                            <a:gd name="T134" fmla="+- 0 2413 1857"/>
                            <a:gd name="T135" fmla="*/ 2413 h 588"/>
                            <a:gd name="T136" fmla="+- 0 10138 9959"/>
                            <a:gd name="T137" fmla="*/ T136 w 1241"/>
                            <a:gd name="T138" fmla="+- 0 2339 1857"/>
                            <a:gd name="T139" fmla="*/ 2339 h 588"/>
                            <a:gd name="T140" fmla="+- 0 10153 9959"/>
                            <a:gd name="T141" fmla="*/ T140 w 1241"/>
                            <a:gd name="T142" fmla="+- 0 2337 1857"/>
                            <a:gd name="T143" fmla="*/ 2337 h 588"/>
                            <a:gd name="T144" fmla="+- 0 10174 9959"/>
                            <a:gd name="T145" fmla="*/ T144 w 1241"/>
                            <a:gd name="T146" fmla="+- 0 2397 1857"/>
                            <a:gd name="T147" fmla="*/ 2397 h 588"/>
                            <a:gd name="T148" fmla="+- 0 10207 9959"/>
                            <a:gd name="T149" fmla="*/ T148 w 1241"/>
                            <a:gd name="T150" fmla="+- 0 2365 1857"/>
                            <a:gd name="T151" fmla="*/ 2365 h 588"/>
                            <a:gd name="T152" fmla="+- 0 10268 9959"/>
                            <a:gd name="T153" fmla="*/ T152 w 1241"/>
                            <a:gd name="T154" fmla="+- 0 2405 1857"/>
                            <a:gd name="T155" fmla="*/ 2405 h 588"/>
                            <a:gd name="T156" fmla="+- 0 10340 9959"/>
                            <a:gd name="T157" fmla="*/ T156 w 1241"/>
                            <a:gd name="T158" fmla="+- 0 2315 1857"/>
                            <a:gd name="T159" fmla="*/ 2315 h 588"/>
                            <a:gd name="T160" fmla="+- 0 10369 9959"/>
                            <a:gd name="T161" fmla="*/ T160 w 1241"/>
                            <a:gd name="T162" fmla="+- 0 2366 1857"/>
                            <a:gd name="T163" fmla="*/ 2366 h 588"/>
                            <a:gd name="T164" fmla="+- 0 10477 9959"/>
                            <a:gd name="T165" fmla="*/ T164 w 1241"/>
                            <a:gd name="T166" fmla="+- 0 2395 1857"/>
                            <a:gd name="T167" fmla="*/ 2395 h 588"/>
                            <a:gd name="T168" fmla="+- 0 10477 9959"/>
                            <a:gd name="T169" fmla="*/ T168 w 1241"/>
                            <a:gd name="T170" fmla="+- 0 2371 1857"/>
                            <a:gd name="T171" fmla="*/ 2371 h 588"/>
                            <a:gd name="T172" fmla="+- 0 10498 9959"/>
                            <a:gd name="T173" fmla="*/ T172 w 1241"/>
                            <a:gd name="T174" fmla="+- 0 2395 1857"/>
                            <a:gd name="T175" fmla="*/ 2395 h 588"/>
                            <a:gd name="T176" fmla="+- 0 10517 9959"/>
                            <a:gd name="T177" fmla="*/ T176 w 1241"/>
                            <a:gd name="T178" fmla="+- 0 2349 1857"/>
                            <a:gd name="T179" fmla="*/ 2349 h 588"/>
                            <a:gd name="T180" fmla="+- 0 10546 9959"/>
                            <a:gd name="T181" fmla="*/ T180 w 1241"/>
                            <a:gd name="T182" fmla="+- 0 2345 1857"/>
                            <a:gd name="T183" fmla="*/ 2345 h 588"/>
                            <a:gd name="T184" fmla="+- 0 10626 9959"/>
                            <a:gd name="T185" fmla="*/ T184 w 1241"/>
                            <a:gd name="T186" fmla="+- 0 2362 1857"/>
                            <a:gd name="T187" fmla="*/ 2362 h 588"/>
                            <a:gd name="T188" fmla="+- 0 10626 9959"/>
                            <a:gd name="T189" fmla="*/ T188 w 1241"/>
                            <a:gd name="T190" fmla="+- 0 2362 1857"/>
                            <a:gd name="T191" fmla="*/ 2362 h 588"/>
                            <a:gd name="T192" fmla="+- 0 10698 9959"/>
                            <a:gd name="T193" fmla="*/ T192 w 1241"/>
                            <a:gd name="T194" fmla="+- 0 2442 1857"/>
                            <a:gd name="T195" fmla="*/ 2442 h 588"/>
                            <a:gd name="T196" fmla="+- 0 10776 9959"/>
                            <a:gd name="T197" fmla="*/ T196 w 1241"/>
                            <a:gd name="T198" fmla="+- 0 2442 1857"/>
                            <a:gd name="T199" fmla="*/ 2442 h 588"/>
                            <a:gd name="T200" fmla="+- 0 10832 9959"/>
                            <a:gd name="T201" fmla="*/ T200 w 1241"/>
                            <a:gd name="T202" fmla="+- 0 2360 1857"/>
                            <a:gd name="T203" fmla="*/ 2360 h 588"/>
                            <a:gd name="T204" fmla="+- 0 10943 9959"/>
                            <a:gd name="T205" fmla="*/ T204 w 1241"/>
                            <a:gd name="T206" fmla="+- 0 2315 1857"/>
                            <a:gd name="T207" fmla="*/ 2315 h 588"/>
                            <a:gd name="T208" fmla="+- 0 10935 9959"/>
                            <a:gd name="T209" fmla="*/ T208 w 1241"/>
                            <a:gd name="T210" fmla="+- 0 2366 1857"/>
                            <a:gd name="T211" fmla="*/ 2366 h 588"/>
                            <a:gd name="T212" fmla="+- 0 10992 9959"/>
                            <a:gd name="T213" fmla="*/ T212 w 1241"/>
                            <a:gd name="T214" fmla="+- 0 2442 1857"/>
                            <a:gd name="T215" fmla="*/ 2442 h 588"/>
                            <a:gd name="T216" fmla="+- 0 11073 9959"/>
                            <a:gd name="T217" fmla="*/ T216 w 1241"/>
                            <a:gd name="T218" fmla="+- 0 2392 1857"/>
                            <a:gd name="T219" fmla="*/ 2392 h 588"/>
                            <a:gd name="T220" fmla="+- 0 11152 9959"/>
                            <a:gd name="T221" fmla="*/ T220 w 1241"/>
                            <a:gd name="T222" fmla="+- 0 2341 1857"/>
                            <a:gd name="T223" fmla="*/ 2341 h 588"/>
                            <a:gd name="T224" fmla="+- 0 11188 9959"/>
                            <a:gd name="T225" fmla="*/ T224 w 1241"/>
                            <a:gd name="T226" fmla="+- 0 2341 1857"/>
                            <a:gd name="T227" fmla="*/ 2341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41" h="588">
                              <a:moveTo>
                                <a:pt x="91" y="7"/>
                              </a:moveTo>
                              <a:lnTo>
                                <a:pt x="8" y="7"/>
                              </a:lnTo>
                              <a:lnTo>
                                <a:pt x="8" y="411"/>
                              </a:lnTo>
                              <a:lnTo>
                                <a:pt x="92" y="411"/>
                              </a:lnTo>
                              <a:lnTo>
                                <a:pt x="92" y="141"/>
                              </a:lnTo>
                              <a:lnTo>
                                <a:pt x="183" y="141"/>
                              </a:lnTo>
                              <a:lnTo>
                                <a:pt x="91" y="7"/>
                              </a:lnTo>
                              <a:close/>
                              <a:moveTo>
                                <a:pt x="183" y="141"/>
                              </a:moveTo>
                              <a:lnTo>
                                <a:pt x="92" y="141"/>
                              </a:lnTo>
                              <a:lnTo>
                                <a:pt x="279" y="411"/>
                              </a:lnTo>
                              <a:lnTo>
                                <a:pt x="355" y="411"/>
                              </a:lnTo>
                              <a:lnTo>
                                <a:pt x="355" y="267"/>
                              </a:lnTo>
                              <a:lnTo>
                                <a:pt x="270" y="267"/>
                              </a:lnTo>
                              <a:lnTo>
                                <a:pt x="183" y="141"/>
                              </a:lnTo>
                              <a:close/>
                              <a:moveTo>
                                <a:pt x="355" y="7"/>
                              </a:moveTo>
                              <a:lnTo>
                                <a:pt x="270" y="7"/>
                              </a:lnTo>
                              <a:lnTo>
                                <a:pt x="270" y="267"/>
                              </a:lnTo>
                              <a:lnTo>
                                <a:pt x="355" y="267"/>
                              </a:lnTo>
                              <a:lnTo>
                                <a:pt x="355" y="7"/>
                              </a:lnTo>
                              <a:close/>
                              <a:moveTo>
                                <a:pt x="472" y="293"/>
                              </a:moveTo>
                              <a:lnTo>
                                <a:pt x="385" y="293"/>
                              </a:lnTo>
                              <a:lnTo>
                                <a:pt x="385" y="296"/>
                              </a:lnTo>
                              <a:lnTo>
                                <a:pt x="387" y="311"/>
                              </a:lnTo>
                              <a:lnTo>
                                <a:pt x="391" y="325"/>
                              </a:lnTo>
                              <a:lnTo>
                                <a:pt x="397" y="338"/>
                              </a:lnTo>
                              <a:lnTo>
                                <a:pt x="404" y="350"/>
                              </a:lnTo>
                              <a:lnTo>
                                <a:pt x="412" y="361"/>
                              </a:lnTo>
                              <a:lnTo>
                                <a:pt x="422" y="371"/>
                              </a:lnTo>
                              <a:lnTo>
                                <a:pt x="432" y="380"/>
                              </a:lnTo>
                              <a:lnTo>
                                <a:pt x="444" y="388"/>
                              </a:lnTo>
                              <a:lnTo>
                                <a:pt x="456" y="395"/>
                              </a:lnTo>
                              <a:lnTo>
                                <a:pt x="469" y="401"/>
                              </a:lnTo>
                              <a:lnTo>
                                <a:pt x="482" y="406"/>
                              </a:lnTo>
                              <a:lnTo>
                                <a:pt x="497" y="411"/>
                              </a:lnTo>
                              <a:lnTo>
                                <a:pt x="511" y="414"/>
                              </a:lnTo>
                              <a:lnTo>
                                <a:pt x="526" y="416"/>
                              </a:lnTo>
                              <a:lnTo>
                                <a:pt x="541" y="418"/>
                              </a:lnTo>
                              <a:lnTo>
                                <a:pt x="556" y="418"/>
                              </a:lnTo>
                              <a:lnTo>
                                <a:pt x="579" y="417"/>
                              </a:lnTo>
                              <a:lnTo>
                                <a:pt x="602" y="414"/>
                              </a:lnTo>
                              <a:lnTo>
                                <a:pt x="623" y="410"/>
                              </a:lnTo>
                              <a:lnTo>
                                <a:pt x="642" y="403"/>
                              </a:lnTo>
                              <a:lnTo>
                                <a:pt x="659" y="394"/>
                              </a:lnTo>
                              <a:lnTo>
                                <a:pt x="675" y="385"/>
                              </a:lnTo>
                              <a:lnTo>
                                <a:pt x="688" y="374"/>
                              </a:lnTo>
                              <a:lnTo>
                                <a:pt x="700" y="361"/>
                              </a:lnTo>
                              <a:lnTo>
                                <a:pt x="707" y="350"/>
                              </a:lnTo>
                              <a:lnTo>
                                <a:pt x="541" y="350"/>
                              </a:lnTo>
                              <a:lnTo>
                                <a:pt x="528" y="348"/>
                              </a:lnTo>
                              <a:lnTo>
                                <a:pt x="505" y="339"/>
                              </a:lnTo>
                              <a:lnTo>
                                <a:pt x="495" y="333"/>
                              </a:lnTo>
                              <a:lnTo>
                                <a:pt x="480" y="317"/>
                              </a:lnTo>
                              <a:lnTo>
                                <a:pt x="475" y="307"/>
                              </a:lnTo>
                              <a:lnTo>
                                <a:pt x="472" y="293"/>
                              </a:lnTo>
                              <a:close/>
                              <a:moveTo>
                                <a:pt x="554" y="0"/>
                              </a:moveTo>
                              <a:lnTo>
                                <a:pt x="532" y="1"/>
                              </a:lnTo>
                              <a:lnTo>
                                <a:pt x="512" y="4"/>
                              </a:lnTo>
                              <a:lnTo>
                                <a:pt x="492" y="9"/>
                              </a:lnTo>
                              <a:lnTo>
                                <a:pt x="474" y="16"/>
                              </a:lnTo>
                              <a:lnTo>
                                <a:pt x="457" y="24"/>
                              </a:lnTo>
                              <a:lnTo>
                                <a:pt x="442" y="34"/>
                              </a:lnTo>
                              <a:lnTo>
                                <a:pt x="429" y="46"/>
                              </a:lnTo>
                              <a:lnTo>
                                <a:pt x="417" y="59"/>
                              </a:lnTo>
                              <a:lnTo>
                                <a:pt x="408" y="74"/>
                              </a:lnTo>
                              <a:lnTo>
                                <a:pt x="402" y="90"/>
                              </a:lnTo>
                              <a:lnTo>
                                <a:pt x="398" y="107"/>
                              </a:lnTo>
                              <a:lnTo>
                                <a:pt x="397" y="125"/>
                              </a:lnTo>
                              <a:lnTo>
                                <a:pt x="397" y="128"/>
                              </a:lnTo>
                              <a:lnTo>
                                <a:pt x="399" y="148"/>
                              </a:lnTo>
                              <a:lnTo>
                                <a:pt x="404" y="168"/>
                              </a:lnTo>
                              <a:lnTo>
                                <a:pt x="413" y="186"/>
                              </a:lnTo>
                              <a:lnTo>
                                <a:pt x="425" y="201"/>
                              </a:lnTo>
                              <a:lnTo>
                                <a:pt x="440" y="214"/>
                              </a:lnTo>
                              <a:lnTo>
                                <a:pt x="457" y="225"/>
                              </a:lnTo>
                              <a:lnTo>
                                <a:pt x="476" y="233"/>
                              </a:lnTo>
                              <a:lnTo>
                                <a:pt x="498" y="238"/>
                              </a:lnTo>
                              <a:lnTo>
                                <a:pt x="581" y="255"/>
                              </a:lnTo>
                              <a:lnTo>
                                <a:pt x="592" y="259"/>
                              </a:lnTo>
                              <a:lnTo>
                                <a:pt x="612" y="267"/>
                              </a:lnTo>
                              <a:lnTo>
                                <a:pt x="620" y="272"/>
                              </a:lnTo>
                              <a:lnTo>
                                <a:pt x="632" y="284"/>
                              </a:lnTo>
                              <a:lnTo>
                                <a:pt x="634" y="292"/>
                              </a:lnTo>
                              <a:lnTo>
                                <a:pt x="634" y="312"/>
                              </a:lnTo>
                              <a:lnTo>
                                <a:pt x="631" y="321"/>
                              </a:lnTo>
                              <a:lnTo>
                                <a:pt x="617" y="336"/>
                              </a:lnTo>
                              <a:lnTo>
                                <a:pt x="607" y="341"/>
                              </a:lnTo>
                              <a:lnTo>
                                <a:pt x="595" y="345"/>
                              </a:lnTo>
                              <a:lnTo>
                                <a:pt x="586" y="347"/>
                              </a:lnTo>
                              <a:lnTo>
                                <a:pt x="576" y="349"/>
                              </a:lnTo>
                              <a:lnTo>
                                <a:pt x="566" y="350"/>
                              </a:lnTo>
                              <a:lnTo>
                                <a:pt x="555" y="350"/>
                              </a:lnTo>
                              <a:lnTo>
                                <a:pt x="707" y="350"/>
                              </a:lnTo>
                              <a:lnTo>
                                <a:pt x="709" y="347"/>
                              </a:lnTo>
                              <a:lnTo>
                                <a:pt x="715" y="333"/>
                              </a:lnTo>
                              <a:lnTo>
                                <a:pt x="719" y="317"/>
                              </a:lnTo>
                              <a:lnTo>
                                <a:pt x="721" y="301"/>
                              </a:lnTo>
                              <a:lnTo>
                                <a:pt x="721" y="291"/>
                              </a:lnTo>
                              <a:lnTo>
                                <a:pt x="719" y="279"/>
                              </a:lnTo>
                              <a:lnTo>
                                <a:pt x="717" y="266"/>
                              </a:lnTo>
                              <a:lnTo>
                                <a:pt x="715" y="254"/>
                              </a:lnTo>
                              <a:lnTo>
                                <a:pt x="710" y="241"/>
                              </a:lnTo>
                              <a:lnTo>
                                <a:pt x="702" y="229"/>
                              </a:lnTo>
                              <a:lnTo>
                                <a:pt x="696" y="221"/>
                              </a:lnTo>
                              <a:lnTo>
                                <a:pt x="688" y="212"/>
                              </a:lnTo>
                              <a:lnTo>
                                <a:pt x="679" y="204"/>
                              </a:lnTo>
                              <a:lnTo>
                                <a:pt x="669" y="197"/>
                              </a:lnTo>
                              <a:lnTo>
                                <a:pt x="657" y="190"/>
                              </a:lnTo>
                              <a:lnTo>
                                <a:pt x="643" y="184"/>
                              </a:lnTo>
                              <a:lnTo>
                                <a:pt x="627" y="179"/>
                              </a:lnTo>
                              <a:lnTo>
                                <a:pt x="609" y="175"/>
                              </a:lnTo>
                              <a:lnTo>
                                <a:pt x="540" y="161"/>
                              </a:lnTo>
                              <a:lnTo>
                                <a:pt x="526" y="157"/>
                              </a:lnTo>
                              <a:lnTo>
                                <a:pt x="514" y="153"/>
                              </a:lnTo>
                              <a:lnTo>
                                <a:pt x="504" y="148"/>
                              </a:lnTo>
                              <a:lnTo>
                                <a:pt x="497" y="143"/>
                              </a:lnTo>
                              <a:lnTo>
                                <a:pt x="490" y="137"/>
                              </a:lnTo>
                              <a:lnTo>
                                <a:pt x="486" y="128"/>
                              </a:lnTo>
                              <a:lnTo>
                                <a:pt x="486" y="109"/>
                              </a:lnTo>
                              <a:lnTo>
                                <a:pt x="488" y="103"/>
                              </a:lnTo>
                              <a:lnTo>
                                <a:pt x="494" y="92"/>
                              </a:lnTo>
                              <a:lnTo>
                                <a:pt x="499" y="87"/>
                              </a:lnTo>
                              <a:lnTo>
                                <a:pt x="510" y="78"/>
                              </a:lnTo>
                              <a:lnTo>
                                <a:pt x="518" y="75"/>
                              </a:lnTo>
                              <a:lnTo>
                                <a:pt x="535" y="70"/>
                              </a:lnTo>
                              <a:lnTo>
                                <a:pt x="545" y="69"/>
                              </a:lnTo>
                              <a:lnTo>
                                <a:pt x="702" y="69"/>
                              </a:lnTo>
                              <a:lnTo>
                                <a:pt x="697" y="62"/>
                              </a:lnTo>
                              <a:lnTo>
                                <a:pt x="687" y="48"/>
                              </a:lnTo>
                              <a:lnTo>
                                <a:pt x="674" y="36"/>
                              </a:lnTo>
                              <a:lnTo>
                                <a:pt x="659" y="26"/>
                              </a:lnTo>
                              <a:lnTo>
                                <a:pt x="642" y="17"/>
                              </a:lnTo>
                              <a:lnTo>
                                <a:pt x="623" y="10"/>
                              </a:lnTo>
                              <a:lnTo>
                                <a:pt x="602" y="4"/>
                              </a:lnTo>
                              <a:lnTo>
                                <a:pt x="579" y="1"/>
                              </a:lnTo>
                              <a:lnTo>
                                <a:pt x="554" y="0"/>
                              </a:lnTo>
                              <a:close/>
                              <a:moveTo>
                                <a:pt x="702" y="69"/>
                              </a:moveTo>
                              <a:lnTo>
                                <a:pt x="569" y="69"/>
                              </a:lnTo>
                              <a:lnTo>
                                <a:pt x="581" y="71"/>
                              </a:lnTo>
                              <a:lnTo>
                                <a:pt x="603" y="78"/>
                              </a:lnTo>
                              <a:lnTo>
                                <a:pt x="612" y="84"/>
                              </a:lnTo>
                              <a:lnTo>
                                <a:pt x="625" y="100"/>
                              </a:lnTo>
                              <a:lnTo>
                                <a:pt x="629" y="111"/>
                              </a:lnTo>
                              <a:lnTo>
                                <a:pt x="631" y="127"/>
                              </a:lnTo>
                              <a:lnTo>
                                <a:pt x="717" y="127"/>
                              </a:lnTo>
                              <a:lnTo>
                                <a:pt x="717" y="125"/>
                              </a:lnTo>
                              <a:lnTo>
                                <a:pt x="715" y="108"/>
                              </a:lnTo>
                              <a:lnTo>
                                <a:pt x="711" y="92"/>
                              </a:lnTo>
                              <a:lnTo>
                                <a:pt x="705" y="76"/>
                              </a:lnTo>
                              <a:lnTo>
                                <a:pt x="702" y="69"/>
                              </a:lnTo>
                              <a:close/>
                              <a:moveTo>
                                <a:pt x="805" y="7"/>
                              </a:moveTo>
                              <a:lnTo>
                                <a:pt x="722" y="7"/>
                              </a:lnTo>
                              <a:lnTo>
                                <a:pt x="841" y="411"/>
                              </a:lnTo>
                              <a:lnTo>
                                <a:pt x="907" y="411"/>
                              </a:lnTo>
                              <a:lnTo>
                                <a:pt x="949" y="265"/>
                              </a:lnTo>
                              <a:lnTo>
                                <a:pt x="878" y="265"/>
                              </a:lnTo>
                              <a:lnTo>
                                <a:pt x="805" y="7"/>
                              </a:lnTo>
                              <a:close/>
                              <a:moveTo>
                                <a:pt x="1054" y="155"/>
                              </a:moveTo>
                              <a:lnTo>
                                <a:pt x="981" y="155"/>
                              </a:lnTo>
                              <a:lnTo>
                                <a:pt x="1055" y="411"/>
                              </a:lnTo>
                              <a:lnTo>
                                <a:pt x="1122" y="411"/>
                              </a:lnTo>
                              <a:lnTo>
                                <a:pt x="1165" y="265"/>
                              </a:lnTo>
                              <a:lnTo>
                                <a:pt x="1086" y="265"/>
                              </a:lnTo>
                              <a:lnTo>
                                <a:pt x="1054" y="155"/>
                              </a:lnTo>
                              <a:close/>
                              <a:moveTo>
                                <a:pt x="1241" y="7"/>
                              </a:moveTo>
                              <a:lnTo>
                                <a:pt x="1158" y="7"/>
                              </a:lnTo>
                              <a:lnTo>
                                <a:pt x="1086" y="265"/>
                              </a:lnTo>
                              <a:lnTo>
                                <a:pt x="1165" y="265"/>
                              </a:lnTo>
                              <a:lnTo>
                                <a:pt x="1241" y="7"/>
                              </a:lnTo>
                              <a:close/>
                              <a:moveTo>
                                <a:pt x="1012" y="7"/>
                              </a:moveTo>
                              <a:lnTo>
                                <a:pt x="951" y="7"/>
                              </a:lnTo>
                              <a:lnTo>
                                <a:pt x="878" y="265"/>
                              </a:lnTo>
                              <a:lnTo>
                                <a:pt x="949" y="265"/>
                              </a:lnTo>
                              <a:lnTo>
                                <a:pt x="981" y="155"/>
                              </a:lnTo>
                              <a:lnTo>
                                <a:pt x="1054" y="155"/>
                              </a:lnTo>
                              <a:lnTo>
                                <a:pt x="1012" y="7"/>
                              </a:lnTo>
                              <a:close/>
                              <a:moveTo>
                                <a:pt x="68" y="455"/>
                              </a:moveTo>
                              <a:lnTo>
                                <a:pt x="48" y="455"/>
                              </a:lnTo>
                              <a:lnTo>
                                <a:pt x="38" y="458"/>
                              </a:lnTo>
                              <a:lnTo>
                                <a:pt x="20" y="469"/>
                              </a:lnTo>
                              <a:lnTo>
                                <a:pt x="13" y="477"/>
                              </a:lnTo>
                              <a:lnTo>
                                <a:pt x="3" y="497"/>
                              </a:lnTo>
                              <a:lnTo>
                                <a:pt x="0" y="508"/>
                              </a:lnTo>
                              <a:lnTo>
                                <a:pt x="1" y="536"/>
                              </a:lnTo>
                              <a:lnTo>
                                <a:pt x="3" y="547"/>
                              </a:lnTo>
                              <a:lnTo>
                                <a:pt x="12" y="566"/>
                              </a:lnTo>
                              <a:lnTo>
                                <a:pt x="19" y="574"/>
                              </a:lnTo>
                              <a:lnTo>
                                <a:pt x="36" y="585"/>
                              </a:lnTo>
                              <a:lnTo>
                                <a:pt x="47" y="588"/>
                              </a:lnTo>
                              <a:lnTo>
                                <a:pt x="66" y="588"/>
                              </a:lnTo>
                              <a:lnTo>
                                <a:pt x="72" y="587"/>
                              </a:lnTo>
                              <a:lnTo>
                                <a:pt x="81" y="583"/>
                              </a:lnTo>
                              <a:lnTo>
                                <a:pt x="85" y="580"/>
                              </a:lnTo>
                              <a:lnTo>
                                <a:pt x="89" y="577"/>
                              </a:lnTo>
                              <a:lnTo>
                                <a:pt x="90" y="576"/>
                              </a:lnTo>
                              <a:lnTo>
                                <a:pt x="92" y="575"/>
                              </a:lnTo>
                              <a:lnTo>
                                <a:pt x="93" y="573"/>
                              </a:lnTo>
                              <a:lnTo>
                                <a:pt x="114" y="573"/>
                              </a:lnTo>
                              <a:lnTo>
                                <a:pt x="114" y="561"/>
                              </a:lnTo>
                              <a:lnTo>
                                <a:pt x="57" y="561"/>
                              </a:lnTo>
                              <a:lnTo>
                                <a:pt x="53" y="561"/>
                              </a:lnTo>
                              <a:lnTo>
                                <a:pt x="50" y="559"/>
                              </a:lnTo>
                              <a:lnTo>
                                <a:pt x="47" y="558"/>
                              </a:lnTo>
                              <a:lnTo>
                                <a:pt x="44" y="556"/>
                              </a:lnTo>
                              <a:lnTo>
                                <a:pt x="38" y="550"/>
                              </a:lnTo>
                              <a:lnTo>
                                <a:pt x="36" y="546"/>
                              </a:lnTo>
                              <a:lnTo>
                                <a:pt x="33" y="536"/>
                              </a:lnTo>
                              <a:lnTo>
                                <a:pt x="32" y="529"/>
                              </a:lnTo>
                              <a:lnTo>
                                <a:pt x="32" y="511"/>
                              </a:lnTo>
                              <a:lnTo>
                                <a:pt x="33" y="503"/>
                              </a:lnTo>
                              <a:lnTo>
                                <a:pt x="38" y="492"/>
                              </a:lnTo>
                              <a:lnTo>
                                <a:pt x="41" y="487"/>
                              </a:lnTo>
                              <a:lnTo>
                                <a:pt x="50" y="482"/>
                              </a:lnTo>
                              <a:lnTo>
                                <a:pt x="54" y="481"/>
                              </a:lnTo>
                              <a:lnTo>
                                <a:pt x="107" y="481"/>
                              </a:lnTo>
                              <a:lnTo>
                                <a:pt x="106" y="478"/>
                              </a:lnTo>
                              <a:lnTo>
                                <a:pt x="102" y="473"/>
                              </a:lnTo>
                              <a:lnTo>
                                <a:pt x="93" y="465"/>
                              </a:lnTo>
                              <a:lnTo>
                                <a:pt x="87" y="462"/>
                              </a:lnTo>
                              <a:lnTo>
                                <a:pt x="75" y="457"/>
                              </a:lnTo>
                              <a:lnTo>
                                <a:pt x="68" y="455"/>
                              </a:lnTo>
                              <a:close/>
                              <a:moveTo>
                                <a:pt x="114" y="573"/>
                              </a:moveTo>
                              <a:lnTo>
                                <a:pt x="93" y="573"/>
                              </a:lnTo>
                              <a:lnTo>
                                <a:pt x="93" y="586"/>
                              </a:lnTo>
                              <a:lnTo>
                                <a:pt x="114" y="586"/>
                              </a:lnTo>
                              <a:lnTo>
                                <a:pt x="114" y="573"/>
                              </a:lnTo>
                              <a:close/>
                              <a:moveTo>
                                <a:pt x="58" y="516"/>
                              </a:moveTo>
                              <a:lnTo>
                                <a:pt x="58" y="538"/>
                              </a:lnTo>
                              <a:lnTo>
                                <a:pt x="83" y="538"/>
                              </a:lnTo>
                              <a:lnTo>
                                <a:pt x="83" y="545"/>
                              </a:lnTo>
                              <a:lnTo>
                                <a:pt x="82" y="547"/>
                              </a:lnTo>
                              <a:lnTo>
                                <a:pt x="80" y="551"/>
                              </a:lnTo>
                              <a:lnTo>
                                <a:pt x="78" y="553"/>
                              </a:lnTo>
                              <a:lnTo>
                                <a:pt x="74" y="557"/>
                              </a:lnTo>
                              <a:lnTo>
                                <a:pt x="72" y="558"/>
                              </a:lnTo>
                              <a:lnTo>
                                <a:pt x="67" y="561"/>
                              </a:lnTo>
                              <a:lnTo>
                                <a:pt x="64" y="561"/>
                              </a:lnTo>
                              <a:lnTo>
                                <a:pt x="114" y="561"/>
                              </a:lnTo>
                              <a:lnTo>
                                <a:pt x="114" y="517"/>
                              </a:lnTo>
                              <a:lnTo>
                                <a:pt x="58" y="516"/>
                              </a:lnTo>
                              <a:close/>
                              <a:moveTo>
                                <a:pt x="107" y="481"/>
                              </a:moveTo>
                              <a:lnTo>
                                <a:pt x="64" y="481"/>
                              </a:lnTo>
                              <a:lnTo>
                                <a:pt x="67" y="482"/>
                              </a:lnTo>
                              <a:lnTo>
                                <a:pt x="74" y="485"/>
                              </a:lnTo>
                              <a:lnTo>
                                <a:pt x="76" y="488"/>
                              </a:lnTo>
                              <a:lnTo>
                                <a:pt x="80" y="494"/>
                              </a:lnTo>
                              <a:lnTo>
                                <a:pt x="82" y="497"/>
                              </a:lnTo>
                              <a:lnTo>
                                <a:pt x="83" y="503"/>
                              </a:lnTo>
                              <a:lnTo>
                                <a:pt x="113" y="503"/>
                              </a:lnTo>
                              <a:lnTo>
                                <a:pt x="113" y="495"/>
                              </a:lnTo>
                              <a:lnTo>
                                <a:pt x="111" y="489"/>
                              </a:lnTo>
                              <a:lnTo>
                                <a:pt x="107" y="481"/>
                              </a:lnTo>
                              <a:close/>
                              <a:moveTo>
                                <a:pt x="201" y="455"/>
                              </a:moveTo>
                              <a:lnTo>
                                <a:pt x="177" y="455"/>
                              </a:lnTo>
                              <a:lnTo>
                                <a:pt x="166" y="458"/>
                              </a:lnTo>
                              <a:lnTo>
                                <a:pt x="149" y="469"/>
                              </a:lnTo>
                              <a:lnTo>
                                <a:pt x="142" y="477"/>
                              </a:lnTo>
                              <a:lnTo>
                                <a:pt x="132" y="496"/>
                              </a:lnTo>
                              <a:lnTo>
                                <a:pt x="129" y="508"/>
                              </a:lnTo>
                              <a:lnTo>
                                <a:pt x="129" y="535"/>
                              </a:lnTo>
                              <a:lnTo>
                                <a:pt x="132" y="547"/>
                              </a:lnTo>
                              <a:lnTo>
                                <a:pt x="142" y="567"/>
                              </a:lnTo>
                              <a:lnTo>
                                <a:pt x="148" y="574"/>
                              </a:lnTo>
                              <a:lnTo>
                                <a:pt x="166" y="585"/>
                              </a:lnTo>
                              <a:lnTo>
                                <a:pt x="177" y="588"/>
                              </a:lnTo>
                              <a:lnTo>
                                <a:pt x="201" y="588"/>
                              </a:lnTo>
                              <a:lnTo>
                                <a:pt x="212" y="585"/>
                              </a:lnTo>
                              <a:lnTo>
                                <a:pt x="229" y="574"/>
                              </a:lnTo>
                              <a:lnTo>
                                <a:pt x="236" y="567"/>
                              </a:lnTo>
                              <a:lnTo>
                                <a:pt x="238" y="563"/>
                              </a:lnTo>
                              <a:lnTo>
                                <a:pt x="183" y="563"/>
                              </a:lnTo>
                              <a:lnTo>
                                <a:pt x="178" y="561"/>
                              </a:lnTo>
                              <a:lnTo>
                                <a:pt x="170" y="556"/>
                              </a:lnTo>
                              <a:lnTo>
                                <a:pt x="167" y="552"/>
                              </a:lnTo>
                              <a:lnTo>
                                <a:pt x="162" y="540"/>
                              </a:lnTo>
                              <a:lnTo>
                                <a:pt x="161" y="532"/>
                              </a:lnTo>
                              <a:lnTo>
                                <a:pt x="161" y="512"/>
                              </a:lnTo>
                              <a:lnTo>
                                <a:pt x="162" y="504"/>
                              </a:lnTo>
                              <a:lnTo>
                                <a:pt x="167" y="492"/>
                              </a:lnTo>
                              <a:lnTo>
                                <a:pt x="170" y="487"/>
                              </a:lnTo>
                              <a:lnTo>
                                <a:pt x="179" y="482"/>
                              </a:lnTo>
                              <a:lnTo>
                                <a:pt x="183" y="480"/>
                              </a:lnTo>
                              <a:lnTo>
                                <a:pt x="238" y="480"/>
                              </a:lnTo>
                              <a:lnTo>
                                <a:pt x="236" y="477"/>
                              </a:lnTo>
                              <a:lnTo>
                                <a:pt x="229" y="469"/>
                              </a:lnTo>
                              <a:lnTo>
                                <a:pt x="211" y="458"/>
                              </a:lnTo>
                              <a:lnTo>
                                <a:pt x="201" y="455"/>
                              </a:lnTo>
                              <a:close/>
                              <a:moveTo>
                                <a:pt x="238" y="480"/>
                              </a:moveTo>
                              <a:lnTo>
                                <a:pt x="194" y="480"/>
                              </a:lnTo>
                              <a:lnTo>
                                <a:pt x="199" y="482"/>
                              </a:lnTo>
                              <a:lnTo>
                                <a:pt x="203" y="484"/>
                              </a:lnTo>
                              <a:lnTo>
                                <a:pt x="208" y="487"/>
                              </a:lnTo>
                              <a:lnTo>
                                <a:pt x="211" y="492"/>
                              </a:lnTo>
                              <a:lnTo>
                                <a:pt x="215" y="504"/>
                              </a:lnTo>
                              <a:lnTo>
                                <a:pt x="217" y="512"/>
                              </a:lnTo>
                              <a:lnTo>
                                <a:pt x="217" y="532"/>
                              </a:lnTo>
                              <a:lnTo>
                                <a:pt x="215" y="540"/>
                              </a:lnTo>
                              <a:lnTo>
                                <a:pt x="211" y="552"/>
                              </a:lnTo>
                              <a:lnTo>
                                <a:pt x="208" y="556"/>
                              </a:lnTo>
                              <a:lnTo>
                                <a:pt x="200" y="561"/>
                              </a:lnTo>
                              <a:lnTo>
                                <a:pt x="195" y="563"/>
                              </a:lnTo>
                              <a:lnTo>
                                <a:pt x="238" y="563"/>
                              </a:lnTo>
                              <a:lnTo>
                                <a:pt x="246" y="547"/>
                              </a:lnTo>
                              <a:lnTo>
                                <a:pt x="248" y="535"/>
                              </a:lnTo>
                              <a:lnTo>
                                <a:pt x="248" y="508"/>
                              </a:lnTo>
                              <a:lnTo>
                                <a:pt x="246" y="496"/>
                              </a:lnTo>
                              <a:lnTo>
                                <a:pt x="238" y="480"/>
                              </a:lnTo>
                              <a:close/>
                              <a:moveTo>
                                <a:pt x="278" y="458"/>
                              </a:moveTo>
                              <a:lnTo>
                                <a:pt x="250" y="458"/>
                              </a:lnTo>
                              <a:lnTo>
                                <a:pt x="293" y="585"/>
                              </a:lnTo>
                              <a:lnTo>
                                <a:pt x="325" y="585"/>
                              </a:lnTo>
                              <a:lnTo>
                                <a:pt x="338" y="548"/>
                              </a:lnTo>
                              <a:lnTo>
                                <a:pt x="309" y="548"/>
                              </a:lnTo>
                              <a:lnTo>
                                <a:pt x="278" y="458"/>
                              </a:lnTo>
                              <a:close/>
                              <a:moveTo>
                                <a:pt x="369" y="458"/>
                              </a:moveTo>
                              <a:lnTo>
                                <a:pt x="340" y="458"/>
                              </a:lnTo>
                              <a:lnTo>
                                <a:pt x="309" y="548"/>
                              </a:lnTo>
                              <a:lnTo>
                                <a:pt x="338" y="548"/>
                              </a:lnTo>
                              <a:lnTo>
                                <a:pt x="369" y="458"/>
                              </a:lnTo>
                              <a:close/>
                              <a:moveTo>
                                <a:pt x="470" y="458"/>
                              </a:moveTo>
                              <a:lnTo>
                                <a:pt x="381" y="458"/>
                              </a:lnTo>
                              <a:lnTo>
                                <a:pt x="381" y="585"/>
                              </a:lnTo>
                              <a:lnTo>
                                <a:pt x="471" y="585"/>
                              </a:lnTo>
                              <a:lnTo>
                                <a:pt x="471" y="560"/>
                              </a:lnTo>
                              <a:lnTo>
                                <a:pt x="410" y="560"/>
                              </a:lnTo>
                              <a:lnTo>
                                <a:pt x="410" y="534"/>
                              </a:lnTo>
                              <a:lnTo>
                                <a:pt x="462" y="534"/>
                              </a:lnTo>
                              <a:lnTo>
                                <a:pt x="462" y="509"/>
                              </a:lnTo>
                              <a:lnTo>
                                <a:pt x="410" y="509"/>
                              </a:lnTo>
                              <a:lnTo>
                                <a:pt x="410" y="483"/>
                              </a:lnTo>
                              <a:lnTo>
                                <a:pt x="470" y="483"/>
                              </a:lnTo>
                              <a:lnTo>
                                <a:pt x="470" y="458"/>
                              </a:lnTo>
                              <a:close/>
                              <a:moveTo>
                                <a:pt x="553" y="458"/>
                              </a:moveTo>
                              <a:lnTo>
                                <a:pt x="489" y="458"/>
                              </a:lnTo>
                              <a:lnTo>
                                <a:pt x="489" y="585"/>
                              </a:lnTo>
                              <a:lnTo>
                                <a:pt x="518" y="585"/>
                              </a:lnTo>
                              <a:lnTo>
                                <a:pt x="518" y="538"/>
                              </a:lnTo>
                              <a:lnTo>
                                <a:pt x="569" y="538"/>
                              </a:lnTo>
                              <a:lnTo>
                                <a:pt x="566" y="532"/>
                              </a:lnTo>
                              <a:lnTo>
                                <a:pt x="570" y="531"/>
                              </a:lnTo>
                              <a:lnTo>
                                <a:pt x="573" y="528"/>
                              </a:lnTo>
                              <a:lnTo>
                                <a:pt x="579" y="523"/>
                              </a:lnTo>
                              <a:lnTo>
                                <a:pt x="582" y="519"/>
                              </a:lnTo>
                              <a:lnTo>
                                <a:pt x="584" y="514"/>
                              </a:lnTo>
                              <a:lnTo>
                                <a:pt x="518" y="514"/>
                              </a:lnTo>
                              <a:lnTo>
                                <a:pt x="518" y="481"/>
                              </a:lnTo>
                              <a:lnTo>
                                <a:pt x="585" y="481"/>
                              </a:lnTo>
                              <a:lnTo>
                                <a:pt x="580" y="471"/>
                              </a:lnTo>
                              <a:lnTo>
                                <a:pt x="575" y="466"/>
                              </a:lnTo>
                              <a:lnTo>
                                <a:pt x="561" y="459"/>
                              </a:lnTo>
                              <a:lnTo>
                                <a:pt x="553" y="458"/>
                              </a:lnTo>
                              <a:close/>
                              <a:moveTo>
                                <a:pt x="569" y="538"/>
                              </a:moveTo>
                              <a:lnTo>
                                <a:pt x="539" y="538"/>
                              </a:lnTo>
                              <a:lnTo>
                                <a:pt x="559" y="585"/>
                              </a:lnTo>
                              <a:lnTo>
                                <a:pt x="590" y="585"/>
                              </a:lnTo>
                              <a:lnTo>
                                <a:pt x="569" y="538"/>
                              </a:lnTo>
                              <a:close/>
                              <a:moveTo>
                                <a:pt x="585" y="481"/>
                              </a:moveTo>
                              <a:lnTo>
                                <a:pt x="545" y="481"/>
                              </a:lnTo>
                              <a:lnTo>
                                <a:pt x="550" y="482"/>
                              </a:lnTo>
                              <a:lnTo>
                                <a:pt x="556" y="488"/>
                              </a:lnTo>
                              <a:lnTo>
                                <a:pt x="558" y="492"/>
                              </a:lnTo>
                              <a:lnTo>
                                <a:pt x="558" y="502"/>
                              </a:lnTo>
                              <a:lnTo>
                                <a:pt x="556" y="506"/>
                              </a:lnTo>
                              <a:lnTo>
                                <a:pt x="549" y="513"/>
                              </a:lnTo>
                              <a:lnTo>
                                <a:pt x="544" y="514"/>
                              </a:lnTo>
                              <a:lnTo>
                                <a:pt x="584" y="514"/>
                              </a:lnTo>
                              <a:lnTo>
                                <a:pt x="586" y="509"/>
                              </a:lnTo>
                              <a:lnTo>
                                <a:pt x="587" y="503"/>
                              </a:lnTo>
                              <a:lnTo>
                                <a:pt x="587" y="488"/>
                              </a:lnTo>
                              <a:lnTo>
                                <a:pt x="586" y="482"/>
                              </a:lnTo>
                              <a:lnTo>
                                <a:pt x="585" y="481"/>
                              </a:lnTo>
                              <a:close/>
                              <a:moveTo>
                                <a:pt x="635" y="458"/>
                              </a:moveTo>
                              <a:lnTo>
                                <a:pt x="607" y="458"/>
                              </a:lnTo>
                              <a:lnTo>
                                <a:pt x="607" y="585"/>
                              </a:lnTo>
                              <a:lnTo>
                                <a:pt x="636" y="585"/>
                              </a:lnTo>
                              <a:lnTo>
                                <a:pt x="636" y="505"/>
                              </a:lnTo>
                              <a:lnTo>
                                <a:pt x="667" y="505"/>
                              </a:lnTo>
                              <a:lnTo>
                                <a:pt x="635" y="458"/>
                              </a:lnTo>
                              <a:close/>
                              <a:moveTo>
                                <a:pt x="667" y="505"/>
                              </a:moveTo>
                              <a:lnTo>
                                <a:pt x="636" y="505"/>
                              </a:lnTo>
                              <a:lnTo>
                                <a:pt x="691" y="585"/>
                              </a:lnTo>
                              <a:lnTo>
                                <a:pt x="717" y="585"/>
                              </a:lnTo>
                              <a:lnTo>
                                <a:pt x="717" y="535"/>
                              </a:lnTo>
                              <a:lnTo>
                                <a:pt x="688" y="535"/>
                              </a:lnTo>
                              <a:lnTo>
                                <a:pt x="667" y="505"/>
                              </a:lnTo>
                              <a:close/>
                              <a:moveTo>
                                <a:pt x="717" y="458"/>
                              </a:moveTo>
                              <a:lnTo>
                                <a:pt x="688" y="458"/>
                              </a:lnTo>
                              <a:lnTo>
                                <a:pt x="688" y="535"/>
                              </a:lnTo>
                              <a:lnTo>
                                <a:pt x="717" y="535"/>
                              </a:lnTo>
                              <a:lnTo>
                                <a:pt x="717" y="458"/>
                              </a:lnTo>
                              <a:close/>
                              <a:moveTo>
                                <a:pt x="779" y="458"/>
                              </a:moveTo>
                              <a:lnTo>
                                <a:pt x="739" y="458"/>
                              </a:lnTo>
                              <a:lnTo>
                                <a:pt x="739" y="585"/>
                              </a:lnTo>
                              <a:lnTo>
                                <a:pt x="769" y="585"/>
                              </a:lnTo>
                              <a:lnTo>
                                <a:pt x="769" y="503"/>
                              </a:lnTo>
                              <a:lnTo>
                                <a:pt x="794" y="503"/>
                              </a:lnTo>
                              <a:lnTo>
                                <a:pt x="779" y="458"/>
                              </a:lnTo>
                              <a:close/>
                              <a:moveTo>
                                <a:pt x="794" y="503"/>
                              </a:moveTo>
                              <a:lnTo>
                                <a:pt x="769" y="503"/>
                              </a:lnTo>
                              <a:lnTo>
                                <a:pt x="795" y="585"/>
                              </a:lnTo>
                              <a:lnTo>
                                <a:pt x="817" y="585"/>
                              </a:lnTo>
                              <a:lnTo>
                                <a:pt x="831" y="541"/>
                              </a:lnTo>
                              <a:lnTo>
                                <a:pt x="806" y="541"/>
                              </a:lnTo>
                              <a:lnTo>
                                <a:pt x="794" y="503"/>
                              </a:lnTo>
                              <a:close/>
                              <a:moveTo>
                                <a:pt x="873" y="503"/>
                              </a:moveTo>
                              <a:lnTo>
                                <a:pt x="843" y="503"/>
                              </a:lnTo>
                              <a:lnTo>
                                <a:pt x="843" y="585"/>
                              </a:lnTo>
                              <a:lnTo>
                                <a:pt x="873" y="585"/>
                              </a:lnTo>
                              <a:lnTo>
                                <a:pt x="873" y="503"/>
                              </a:lnTo>
                              <a:close/>
                              <a:moveTo>
                                <a:pt x="873" y="458"/>
                              </a:moveTo>
                              <a:lnTo>
                                <a:pt x="833" y="458"/>
                              </a:lnTo>
                              <a:lnTo>
                                <a:pt x="806" y="541"/>
                              </a:lnTo>
                              <a:lnTo>
                                <a:pt x="831" y="541"/>
                              </a:lnTo>
                              <a:lnTo>
                                <a:pt x="843" y="503"/>
                              </a:lnTo>
                              <a:lnTo>
                                <a:pt x="873" y="503"/>
                              </a:lnTo>
                              <a:lnTo>
                                <a:pt x="873" y="458"/>
                              </a:lnTo>
                              <a:close/>
                              <a:moveTo>
                                <a:pt x="984" y="458"/>
                              </a:moveTo>
                              <a:lnTo>
                                <a:pt x="895" y="458"/>
                              </a:lnTo>
                              <a:lnTo>
                                <a:pt x="895" y="585"/>
                              </a:lnTo>
                              <a:lnTo>
                                <a:pt x="985" y="585"/>
                              </a:lnTo>
                              <a:lnTo>
                                <a:pt x="985" y="560"/>
                              </a:lnTo>
                              <a:lnTo>
                                <a:pt x="924" y="560"/>
                              </a:lnTo>
                              <a:lnTo>
                                <a:pt x="924" y="534"/>
                              </a:lnTo>
                              <a:lnTo>
                                <a:pt x="976" y="534"/>
                              </a:lnTo>
                              <a:lnTo>
                                <a:pt x="976" y="509"/>
                              </a:lnTo>
                              <a:lnTo>
                                <a:pt x="925" y="509"/>
                              </a:lnTo>
                              <a:lnTo>
                                <a:pt x="925" y="483"/>
                              </a:lnTo>
                              <a:lnTo>
                                <a:pt x="984" y="483"/>
                              </a:lnTo>
                              <a:lnTo>
                                <a:pt x="984" y="458"/>
                              </a:lnTo>
                              <a:close/>
                              <a:moveTo>
                                <a:pt x="1032" y="458"/>
                              </a:moveTo>
                              <a:lnTo>
                                <a:pt x="1004" y="458"/>
                              </a:lnTo>
                              <a:lnTo>
                                <a:pt x="1004" y="585"/>
                              </a:lnTo>
                              <a:lnTo>
                                <a:pt x="1033" y="585"/>
                              </a:lnTo>
                              <a:lnTo>
                                <a:pt x="1033" y="505"/>
                              </a:lnTo>
                              <a:lnTo>
                                <a:pt x="1065" y="505"/>
                              </a:lnTo>
                              <a:lnTo>
                                <a:pt x="1032" y="458"/>
                              </a:lnTo>
                              <a:close/>
                              <a:moveTo>
                                <a:pt x="1065" y="505"/>
                              </a:moveTo>
                              <a:lnTo>
                                <a:pt x="1033" y="505"/>
                              </a:lnTo>
                              <a:lnTo>
                                <a:pt x="1088" y="585"/>
                              </a:lnTo>
                              <a:lnTo>
                                <a:pt x="1114" y="585"/>
                              </a:lnTo>
                              <a:lnTo>
                                <a:pt x="1114" y="535"/>
                              </a:lnTo>
                              <a:lnTo>
                                <a:pt x="1085" y="535"/>
                              </a:lnTo>
                              <a:lnTo>
                                <a:pt x="1065" y="505"/>
                              </a:lnTo>
                              <a:close/>
                              <a:moveTo>
                                <a:pt x="1114" y="458"/>
                              </a:moveTo>
                              <a:lnTo>
                                <a:pt x="1085" y="458"/>
                              </a:lnTo>
                              <a:lnTo>
                                <a:pt x="1085" y="535"/>
                              </a:lnTo>
                              <a:lnTo>
                                <a:pt x="1114" y="535"/>
                              </a:lnTo>
                              <a:lnTo>
                                <a:pt x="1114" y="458"/>
                              </a:lnTo>
                              <a:close/>
                              <a:moveTo>
                                <a:pt x="1193" y="484"/>
                              </a:moveTo>
                              <a:lnTo>
                                <a:pt x="1164" y="484"/>
                              </a:lnTo>
                              <a:lnTo>
                                <a:pt x="1164" y="585"/>
                              </a:lnTo>
                              <a:lnTo>
                                <a:pt x="1193" y="585"/>
                              </a:lnTo>
                              <a:lnTo>
                                <a:pt x="1193" y="484"/>
                              </a:lnTo>
                              <a:close/>
                              <a:moveTo>
                                <a:pt x="1229" y="458"/>
                              </a:moveTo>
                              <a:lnTo>
                                <a:pt x="1126" y="458"/>
                              </a:lnTo>
                              <a:lnTo>
                                <a:pt x="1126" y="484"/>
                              </a:lnTo>
                              <a:lnTo>
                                <a:pt x="1229" y="484"/>
                              </a:lnTo>
                              <a:lnTo>
                                <a:pt x="1229" y="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ABC02" id="docshapegroup12" o:spid="_x0000_s1026" style="position:absolute;margin-left:0;margin-top:0;width:595.3pt;height:253.65pt;z-index:251655168;mso-position-horizontal-relative:page;mso-position-vertical-relative:page" coordorigin="-1" coordsize="11906,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7" type="#_x0000_t75" style="position:absolute;left:1;width:11904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">
                <v:imagedata r:id="rId2" o:title=""/>
              </v:shape>
              <v:rect id="docshape14" o:spid="_x0000_s1028" style="position:absolute;left:-1;top:4045;width:1190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" fillcolor="#2d7f8e" stroked="f"/>
              <v:line id="Line 7" o:spid="_x0000_s1029" style="position:absolute;visibility:visible;mso-wrap-style:square" from="870,685" to="11225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" strokecolor="white" strokeweight=".5pt"/>
              <v:shape id="docshape15" o:spid="_x0000_s1030" style="position:absolute;left:9919;top:1028;width:1306;height:776;visibility:visible;mso-wrap-style:square;v-text-anchor:top" coordsize="130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" path="m251,709r-11,1l233,716r-1,11l236,739r48,30l360,776r92,-8l618,744r5,-1l623,737r-5,-1l603,735r-178,l345,729,251,709xm558,733r-63,2l425,735r178,l558,733xm748,733r-61,3l683,737r-1,6l687,744r167,24l945,776r77,-7l1069,739r1,-4l880,735r-69,l748,733xm1055,709r-94,20l880,735r190,l1073,727r-1,-11l1066,710r-11,-1xm228,122r-11,2l201,134r-4,10l197,154r8,84l219,316r20,76l263,462r31,64l330,584r25,34l383,646r30,24l445,686r31,12l507,702,472,670,441,630,415,582,395,526,376,450,365,368r-3,-84l365,196,335,178,303,160,271,144,237,126r-9,-4xm397,218r-2,32l395,320r9,92l426,518r28,68l486,636r32,32l544,686r23,10l589,702r23,l635,700,617,658r-5,-54l618,544r17,-62l627,464r-9,-16l608,430,596,410,556,358,509,308,456,262,397,218xm909,218r-51,36l802,304r-55,56l700,424r-34,68l654,536r-8,46l645,626r7,36l658,674r7,10l674,692r10,6l703,702r23,-2l750,692r26,-16l802,656r24,-30l849,592r19,-42l893,462r13,-88l911,292r-2,-74xm1078,122r-9,4l1035,144r-33,16l971,178r-31,18l944,278r,10l940,368r-11,82l911,526r-20,56l865,630r-31,40l798,702r31,-4l861,686r31,-16l922,646r28,-28l976,584r36,-58l1042,462r25,-70l1086,316r14,-78l1108,154r1,-10l1104,134r-16,-10l1078,122xm218,432r-50,16l117,468,66,490,15,516r-9,6l,530r,20l5,560r9,4l93,608r79,36l250,672r77,18l402,700,375,682,349,660,325,632,303,604,278,564,255,522,235,478,218,432xm1088,432r-18,46l1050,522r-22,42l1003,604r-23,28l956,660r-26,22l903,700r76,-10l1055,672r78,-28l1212,608r80,-44l1300,560r5,-10l1305,530r-6,-8l1291,516r-52,-26l1188,468r-50,-20l1088,432xm663,l642,r-9,6l628,14,595,82r-28,66l544,214r-19,64l559,312r35,40l626,396r27,46l681,394r33,-44l748,310r32,-32l761,212,738,146,710,80,677,14,672,6,663,xm101,284r-38,l55,288,44,306r,10l49,324r16,30l82,380r17,28l117,434r23,-10l185,408r22,-6l200,376r-7,-28l187,320r-6,-28l155,288r-54,-4xm1242,284r-38,l1177,286r-26,4l1124,292r-5,28l1113,348r-7,28l1098,402r22,6l1166,424r23,10l1206,408r18,-28l1240,354r17,-30l1261,316r,-10l1251,288r-9,-4xm454,26r-12,l429,30r-7,8l420,48r-5,24l410,104r-6,36l400,180r26,18l451,216r24,18l498,254r9,-34l518,188r12,-34l543,120,525,98,506,76,487,56,466,34r-5,-6l454,26xm864,26r-12,l845,28r-6,6l819,56,799,76,780,98r-18,22l775,154r12,34l798,220r9,34l830,234r24,-18l879,198r27,-18l901,140r-5,-36l890,72,885,48,883,38r-7,-8l864,26xe" fillcolor="#d6143a" stroked="f">
                <v:path arrowok="t" o:connecttype="custom" o:connectlocs="236,1767;623,1771;345,1757;603,1763;682,1771;1069,1767;1055,1737;1072,1744;201,1162;239,1420;383,1674;472,1698;365,1396;271,1172;395,1348;518,1696;635,1728;627,1492;509,1336;802,1332;646,1610;674,1720;776,1704;893,1490;1069,1154;944,1306;891,1610;861,1714;1012,1554;1108,1182;218,1460;6,1550;93,1636;375,1710;255,1550;1050,1550;930,1710;1212,1636;1299,1550;1088,1460;595,1110;594,1380;748,1338;677,1042;55,1316;82,1408;207,1430;155,1316;1151,1318;1098,1430;1224,1408;1251,1316;422,1066;400,1208;507,1248;506,1104;864,1054;799,1104;798,1248;906,1208;883,1066" o:connectangles="0,0,0,0,0,0,0,0,0,0,0,0,0,0,0,0,0,0,0,0,0,0,0,0,0,0,0,0,0,0,0,0,0,0,0,0,0,0,0,0,0,0,0,0,0,0,0,0,0,0,0,0,0,0,0,0,0,0,0,0,0"/>
              </v:shape>
              <v:shape id="docshape16" o:spid="_x0000_s1031" style="position:absolute;left:9959;top:1857;width:1241;height:588;visibility:visible;mso-wrap-style:square;v-text-anchor:top" coordsize="124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" path="m91,7l8,7r,404l92,411r,-270l183,141,91,7xm183,141r-91,l279,411r76,l355,267r-85,l183,141xm355,7r-85,l270,267r85,l355,7xm472,293r-87,l385,296r2,15l391,325r6,13l404,350r8,11l422,371r10,9l444,388r12,7l469,401r13,5l497,411r14,3l526,416r15,2l556,418r23,-1l602,414r21,-4l642,403r17,-9l675,385r13,-11l700,361r7,-11l541,350r-13,-2l505,339r-10,-6l480,317r-5,-10l472,293xm554,l532,1,512,4,492,9r-18,7l457,24,442,34,429,46,417,59r-9,15l402,90r-4,17l397,125r,3l399,148r5,20l413,186r12,15l440,214r17,11l476,233r22,5l581,255r11,4l612,267r8,5l632,284r2,8l634,312r-3,9l617,336r-10,5l595,345r-9,2l576,349r-10,1l555,350r152,l709,347r6,-14l719,317r2,-16l721,291r-2,-12l717,266r-2,-12l710,241r-8,-12l696,221r-8,-9l679,204r-10,-7l657,190r-14,-6l627,179r-18,-4l540,161r-14,-4l514,153r-10,-5l497,143r-7,-6l486,128r,-19l488,103r6,-11l499,87r11,-9l518,75r17,-5l545,69r157,l697,62,687,48,674,36,659,26,642,17,623,10,602,4,579,1,554,xm702,69r-133,l581,71r22,7l612,84r13,16l629,111r2,16l717,127r,-2l715,108,711,92,705,76r-3,-7xm805,7r-83,l841,411r66,l949,265r-71,l805,7xm1054,155r-73,l1055,411r67,l1165,265r-79,l1054,155xm1241,7r-83,l1086,265r79,l1241,7xm1012,7r-61,l878,265r71,l981,155r73,l1012,7xm68,455r-20,l38,458,20,469r-7,8l3,497,,508r1,28l3,547r9,19l19,574r17,11l47,588r19,l72,587r9,-4l85,580r4,-3l90,576r2,-1l93,573r21,l114,561r-57,l53,561r-3,-2l47,558r-3,-2l38,550r-2,-4l33,536r-1,-7l32,511r1,-8l38,492r3,-5l50,482r4,-1l107,481r-1,-3l102,473r-9,-8l87,462,75,457r-7,-2xm114,573r-21,l93,586r21,l114,573xm58,516r,22l83,538r,7l82,547r-2,4l78,553r-4,4l72,558r-5,3l64,561r50,l114,517,58,516xm107,481r-43,l67,482r7,3l76,488r4,6l82,497r1,6l113,503r,-8l111,489r-4,-8xm201,455r-24,l166,458r-17,11l142,477r-10,19l129,508r,27l132,547r10,20l148,574r18,11l177,588r24,l212,585r17,-11l236,567r2,-4l183,563r-5,-2l170,556r-3,-4l162,540r-1,-8l161,512r1,-8l167,492r3,-5l179,482r4,-2l238,480r-2,-3l229,469,211,458r-10,-3xm238,480r-44,l199,482r4,2l208,487r3,5l215,504r2,8l217,532r-2,8l211,552r-3,4l200,561r-5,2l238,563r8,-16l248,535r,-27l246,496r-8,-16xm278,458r-28,l293,585r32,l338,548r-29,l278,458xm369,458r-29,l309,548r29,l369,458xm470,458r-89,l381,585r90,l471,560r-61,l410,534r52,l462,509r-52,l410,483r60,l470,458xm553,458r-64,l489,585r29,l518,538r51,l566,532r4,-1l573,528r6,-5l582,519r2,-5l518,514r,-33l585,481r-5,-10l575,466r-14,-7l553,458xm569,538r-30,l559,585r31,l569,538xm585,481r-40,l550,482r6,6l558,492r,10l556,506r-7,7l544,514r40,l586,509r1,-6l587,488r-1,-6l585,481xm635,458r-28,l607,585r29,l636,505r31,l635,458xm667,505r-31,l691,585r26,l717,535r-29,l667,505xm717,458r-29,l688,535r29,l717,458xm779,458r-40,l739,585r30,l769,503r25,l779,458xm794,503r-25,l795,585r22,l831,541r-25,l794,503xm873,503r-30,l843,585r30,l873,503xm873,458r-40,l806,541r25,l843,503r30,l873,458xm984,458r-89,l895,585r90,l985,560r-61,l924,534r52,l976,509r-51,l925,483r59,l984,458xm1032,458r-28,l1004,585r29,l1033,505r32,l1032,458xm1065,505r-32,l1088,585r26,l1114,535r-29,l1065,505xm1114,458r-29,l1085,535r29,l1114,458xm1193,484r-29,l1164,585r29,l1193,484xm1229,458r-103,l1126,484r103,l1229,458xe" stroked="f">
                <v:path arrowok="t" o:connecttype="custom" o:connectlocs="183,1998;270,1864;391,2182;469,2258;602,2271;541,2207;532,1858;408,1931;425,2058;620,2129;586,2204;721,2158;688,2069;526,2014;494,1949;687,1905;702,1926;717,1984;841,2268;1122,2268;1241,1864;68,2312;3,2404;85,2437;53,2418;32,2368;102,2330;114,2443;78,2410;107,2338;113,2360;142,2334;177,2445;170,2413;179,2339;194,2337;215,2397;248,2365;309,2405;381,2315;410,2366;518,2395;518,2371;539,2395;558,2349;587,2345;667,2362;667,2362;739,2442;817,2442;873,2360;984,2315;976,2366;1033,2442;1114,2392;1193,2341;1229,2341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F22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990332" wp14:editId="791ADBBC">
              <wp:simplePos x="0" y="0"/>
              <wp:positionH relativeFrom="column">
                <wp:posOffset>-144145</wp:posOffset>
              </wp:positionH>
              <wp:positionV relativeFrom="paragraph">
                <wp:posOffset>64135</wp:posOffset>
              </wp:positionV>
              <wp:extent cx="3625850" cy="40322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850" cy="403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B94FA3" w14:textId="7ABF30A2" w:rsidR="00B95A6E" w:rsidRPr="00B95A6E" w:rsidRDefault="00B95A6E" w:rsidP="00B95A6E">
                          <w:pPr>
                            <w:rPr>
                              <w:color w:val="FFFFFF"/>
                              <w:lang w:val="en-AU"/>
                            </w:rPr>
                          </w:pPr>
                          <w:r w:rsidRPr="00B95A6E">
                            <w:rPr>
                              <w:color w:val="FFFFFF"/>
                              <w:lang w:val="en-AU"/>
                            </w:rPr>
                            <w:t>Local Land Services</w:t>
                          </w:r>
                          <w:r w:rsidR="00AE1D03">
                            <w:rPr>
                              <w:color w:val="FFFFFF"/>
                              <w:lang w:val="en-AU"/>
                            </w:rPr>
                            <w:t xml:space="preserve"> – </w:t>
                          </w:r>
                          <w:r w:rsidR="00A656D0">
                            <w:rPr>
                              <w:color w:val="FFFFFF"/>
                              <w:lang w:val="en-AU"/>
                            </w:rPr>
                            <w:t>Farm</w:t>
                          </w:r>
                          <w:r w:rsidR="00AE1D03">
                            <w:rPr>
                              <w:color w:val="FFFFFF"/>
                              <w:lang w:val="en-AU"/>
                            </w:rPr>
                            <w:t xml:space="preserve"> Forestry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9033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left:0;text-align:left;margin-left:-11.35pt;margin-top:5.05pt;width:285.5pt;height:3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" filled="f" stroked="f" strokeweight=".5pt">
              <v:textbox>
                <w:txbxContent>
                  <w:p w14:paraId="10B94FA3" w14:textId="7ABF30A2" w:rsidR="00B95A6E" w:rsidRPr="00B95A6E" w:rsidRDefault="00B95A6E" w:rsidP="00B95A6E">
                    <w:pPr>
                      <w:rPr>
                        <w:color w:val="FFFFFF"/>
                        <w:lang w:val="en-AU"/>
                      </w:rPr>
                    </w:pPr>
                    <w:r w:rsidRPr="00B95A6E">
                      <w:rPr>
                        <w:color w:val="FFFFFF"/>
                        <w:lang w:val="en-AU"/>
                      </w:rPr>
                      <w:t>Local Land Services</w:t>
                    </w:r>
                    <w:r w:rsidR="00AE1D03">
                      <w:rPr>
                        <w:color w:val="FFFFFF"/>
                        <w:lang w:val="en-AU"/>
                      </w:rPr>
                      <w:t xml:space="preserve"> – </w:t>
                    </w:r>
                    <w:r w:rsidR="00A656D0">
                      <w:rPr>
                        <w:color w:val="FFFFFF"/>
                        <w:lang w:val="en-AU"/>
                      </w:rPr>
                      <w:t>Farm</w:t>
                    </w:r>
                    <w:r w:rsidR="00AE1D03">
                      <w:rPr>
                        <w:color w:val="FFFFFF"/>
                        <w:lang w:val="en-AU"/>
                      </w:rPr>
                      <w:t xml:space="preserve"> Forestry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A1269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000E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D6BD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16B6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84EB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D0EE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483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9E845E"/>
    <w:lvl w:ilvl="0">
      <w:start w:val="1"/>
      <w:numFmt w:val="bullet"/>
      <w:pStyle w:val="ListBullet2"/>
      <w:lvlText w:val="o"/>
      <w:lvlJc w:val="left"/>
      <w:pPr>
        <w:tabs>
          <w:tab w:val="num" w:pos="567"/>
        </w:tabs>
        <w:ind w:left="454" w:hanging="227"/>
      </w:pPr>
      <w:rPr>
        <w:rFonts w:ascii="Courier New" w:hAnsi="Courier New" w:hint="default"/>
      </w:rPr>
    </w:lvl>
  </w:abstractNum>
  <w:abstractNum w:abstractNumId="8" w15:restartNumberingAfterBreak="0">
    <w:nsid w:val="FFFFFF88"/>
    <w:multiLevelType w:val="singleLevel"/>
    <w:tmpl w:val="B56A3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40A6DC"/>
    <w:lvl w:ilvl="0">
      <w:start w:val="1"/>
      <w:numFmt w:val="bullet"/>
      <w:pStyle w:val="List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0" w15:restartNumberingAfterBreak="0">
    <w:nsid w:val="12365AB2"/>
    <w:multiLevelType w:val="hybridMultilevel"/>
    <w:tmpl w:val="33386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04FE2"/>
    <w:multiLevelType w:val="hybridMultilevel"/>
    <w:tmpl w:val="B5A29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0F"/>
    <w:multiLevelType w:val="hybridMultilevel"/>
    <w:tmpl w:val="ADCE6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44"/>
    <w:rsid w:val="00042C8A"/>
    <w:rsid w:val="00057C05"/>
    <w:rsid w:val="000655F5"/>
    <w:rsid w:val="000A670C"/>
    <w:rsid w:val="001209DA"/>
    <w:rsid w:val="001245DF"/>
    <w:rsid w:val="001A1C95"/>
    <w:rsid w:val="001B29DE"/>
    <w:rsid w:val="001C22E1"/>
    <w:rsid w:val="001E6EAC"/>
    <w:rsid w:val="001F2D5F"/>
    <w:rsid w:val="001F5EC1"/>
    <w:rsid w:val="00230196"/>
    <w:rsid w:val="00230F64"/>
    <w:rsid w:val="0024305C"/>
    <w:rsid w:val="002545A3"/>
    <w:rsid w:val="0028787C"/>
    <w:rsid w:val="0029350F"/>
    <w:rsid w:val="00295114"/>
    <w:rsid w:val="002A1BF4"/>
    <w:rsid w:val="002D3CF6"/>
    <w:rsid w:val="002E263C"/>
    <w:rsid w:val="002E505B"/>
    <w:rsid w:val="00327A63"/>
    <w:rsid w:val="00331A19"/>
    <w:rsid w:val="0033741B"/>
    <w:rsid w:val="0034520B"/>
    <w:rsid w:val="003922C3"/>
    <w:rsid w:val="003A53B6"/>
    <w:rsid w:val="003C0706"/>
    <w:rsid w:val="003E41A3"/>
    <w:rsid w:val="003F22DE"/>
    <w:rsid w:val="003F43C9"/>
    <w:rsid w:val="00412696"/>
    <w:rsid w:val="004321B8"/>
    <w:rsid w:val="00455892"/>
    <w:rsid w:val="00456BB3"/>
    <w:rsid w:val="00463E8F"/>
    <w:rsid w:val="00473958"/>
    <w:rsid w:val="00482F1A"/>
    <w:rsid w:val="0049645A"/>
    <w:rsid w:val="004B4792"/>
    <w:rsid w:val="004C3B26"/>
    <w:rsid w:val="00541374"/>
    <w:rsid w:val="00552401"/>
    <w:rsid w:val="00564BC6"/>
    <w:rsid w:val="00585485"/>
    <w:rsid w:val="0059364B"/>
    <w:rsid w:val="005A38DE"/>
    <w:rsid w:val="005C1CA5"/>
    <w:rsid w:val="005D5CBC"/>
    <w:rsid w:val="005F33EE"/>
    <w:rsid w:val="005F6860"/>
    <w:rsid w:val="005F7239"/>
    <w:rsid w:val="006179C8"/>
    <w:rsid w:val="00626DAB"/>
    <w:rsid w:val="00641BB4"/>
    <w:rsid w:val="0065364F"/>
    <w:rsid w:val="006B4D5F"/>
    <w:rsid w:val="006E565A"/>
    <w:rsid w:val="00754EC1"/>
    <w:rsid w:val="007766AC"/>
    <w:rsid w:val="007A5681"/>
    <w:rsid w:val="007A7E01"/>
    <w:rsid w:val="007C564B"/>
    <w:rsid w:val="0080128B"/>
    <w:rsid w:val="00804DDE"/>
    <w:rsid w:val="00872EFD"/>
    <w:rsid w:val="00883B35"/>
    <w:rsid w:val="008C00AD"/>
    <w:rsid w:val="008C4A0E"/>
    <w:rsid w:val="008C5EE8"/>
    <w:rsid w:val="008D78AD"/>
    <w:rsid w:val="008E0CF6"/>
    <w:rsid w:val="008E2C8E"/>
    <w:rsid w:val="008E394A"/>
    <w:rsid w:val="0093691E"/>
    <w:rsid w:val="009556E1"/>
    <w:rsid w:val="009A1E77"/>
    <w:rsid w:val="009E0298"/>
    <w:rsid w:val="009E7B14"/>
    <w:rsid w:val="00A031B3"/>
    <w:rsid w:val="00A058F7"/>
    <w:rsid w:val="00A26876"/>
    <w:rsid w:val="00A37D5F"/>
    <w:rsid w:val="00A41BF3"/>
    <w:rsid w:val="00A6469E"/>
    <w:rsid w:val="00A656D0"/>
    <w:rsid w:val="00A65980"/>
    <w:rsid w:val="00A75C44"/>
    <w:rsid w:val="00A97B46"/>
    <w:rsid w:val="00AA426F"/>
    <w:rsid w:val="00AB2554"/>
    <w:rsid w:val="00AE1D03"/>
    <w:rsid w:val="00AE7FF6"/>
    <w:rsid w:val="00B40671"/>
    <w:rsid w:val="00B4201D"/>
    <w:rsid w:val="00B65E2D"/>
    <w:rsid w:val="00B9520F"/>
    <w:rsid w:val="00B95A6E"/>
    <w:rsid w:val="00BB3883"/>
    <w:rsid w:val="00BB4434"/>
    <w:rsid w:val="00BC522E"/>
    <w:rsid w:val="00C001FC"/>
    <w:rsid w:val="00C03544"/>
    <w:rsid w:val="00C42BB9"/>
    <w:rsid w:val="00C70576"/>
    <w:rsid w:val="00C7343E"/>
    <w:rsid w:val="00C838C4"/>
    <w:rsid w:val="00CF1D36"/>
    <w:rsid w:val="00CF27EC"/>
    <w:rsid w:val="00D02702"/>
    <w:rsid w:val="00D06AE8"/>
    <w:rsid w:val="00D41D43"/>
    <w:rsid w:val="00D802C3"/>
    <w:rsid w:val="00DB2AD6"/>
    <w:rsid w:val="00E00AF0"/>
    <w:rsid w:val="00E010D4"/>
    <w:rsid w:val="00E215C9"/>
    <w:rsid w:val="00E27636"/>
    <w:rsid w:val="00E52CBF"/>
    <w:rsid w:val="00E740BD"/>
    <w:rsid w:val="00E92038"/>
    <w:rsid w:val="00E92873"/>
    <w:rsid w:val="00EB0B4F"/>
    <w:rsid w:val="00EB155D"/>
    <w:rsid w:val="00EB523B"/>
    <w:rsid w:val="00ED0D5C"/>
    <w:rsid w:val="00ED2BFB"/>
    <w:rsid w:val="00F11769"/>
    <w:rsid w:val="00F17581"/>
    <w:rsid w:val="00F3392F"/>
    <w:rsid w:val="00F4307F"/>
    <w:rsid w:val="00F53A13"/>
    <w:rsid w:val="00F87674"/>
    <w:rsid w:val="00F94DFE"/>
    <w:rsid w:val="00F950FA"/>
    <w:rsid w:val="00F96BA4"/>
    <w:rsid w:val="00FC7885"/>
    <w:rsid w:val="00FE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B4C833"/>
  <w14:defaultImageDpi w14:val="300"/>
  <w15:docId w15:val="{EB0516D6-EA18-4025-81F2-3E51D2D59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PGothic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 w:qFormat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DB2AD6"/>
    <w:pPr>
      <w:spacing w:after="120" w:line="288" w:lineRule="auto"/>
    </w:pPr>
    <w:rPr>
      <w:szCs w:val="24"/>
      <w:lang w:val="en-US" w:eastAsia="en-US"/>
    </w:rPr>
  </w:style>
  <w:style w:type="paragraph" w:styleId="Heading1">
    <w:name w:val="heading 1"/>
    <w:basedOn w:val="H2"/>
    <w:next w:val="Normal"/>
    <w:link w:val="Heading1Char"/>
    <w:uiPriority w:val="3"/>
    <w:qFormat/>
    <w:rsid w:val="00B95A6E"/>
    <w:pPr>
      <w:spacing w:line="240" w:lineRule="auto"/>
      <w:outlineLvl w:val="0"/>
    </w:pPr>
  </w:style>
  <w:style w:type="paragraph" w:styleId="Heading2">
    <w:name w:val="heading 2"/>
    <w:basedOn w:val="H2"/>
    <w:next w:val="Normal"/>
    <w:link w:val="Heading2Char"/>
    <w:uiPriority w:val="4"/>
    <w:qFormat/>
    <w:rsid w:val="00B95A6E"/>
    <w:pPr>
      <w:spacing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5"/>
    <w:qFormat/>
    <w:rsid w:val="00230196"/>
    <w:pPr>
      <w:keepNext/>
      <w:keepLines/>
      <w:spacing w:before="240" w:after="80"/>
      <w:outlineLvl w:val="2"/>
    </w:pPr>
    <w:rPr>
      <w:b/>
      <w:bCs/>
      <w:color w:val="002664"/>
      <w:sz w:val="21"/>
    </w:rPr>
  </w:style>
  <w:style w:type="paragraph" w:styleId="Heading4">
    <w:name w:val="heading 4"/>
    <w:basedOn w:val="Normal"/>
    <w:next w:val="Normal"/>
    <w:link w:val="Heading4Char"/>
    <w:uiPriority w:val="6"/>
    <w:qFormat/>
    <w:rsid w:val="00230196"/>
    <w:pPr>
      <w:keepNext/>
      <w:keepLines/>
      <w:spacing w:before="80" w:after="40"/>
      <w:outlineLvl w:val="3"/>
    </w:pPr>
    <w:rPr>
      <w:b/>
      <w:bCs/>
      <w:i/>
      <w:iCs/>
      <w:color w:val="00266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3B35"/>
    <w:pPr>
      <w:keepNext/>
      <w:keepLines/>
      <w:spacing w:before="400" w:after="8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uiPriority w:val="9"/>
    <w:qFormat/>
    <w:rsid w:val="00883B35"/>
    <w:pPr>
      <w:keepNext/>
      <w:keepLines/>
      <w:spacing w:before="240"/>
      <w:outlineLvl w:val="5"/>
    </w:pPr>
    <w:rPr>
      <w:i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7C564B"/>
    <w:pPr>
      <w:keepNext/>
      <w:keepLines/>
      <w:spacing w:before="200" w:after="0"/>
      <w:outlineLvl w:val="6"/>
    </w:pPr>
    <w:rPr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3"/>
    <w:rsid w:val="00B95A6E"/>
    <w:rPr>
      <w:rFonts w:ascii="Public Sans" w:eastAsia="Calibri" w:hAnsi="Public Sans" w:cs="Public Sans"/>
      <w:b/>
      <w:bCs/>
      <w:color w:val="0A4047"/>
      <w:sz w:val="28"/>
      <w:szCs w:val="28"/>
      <w:lang w:val="en-US" w:eastAsia="en-US"/>
    </w:rPr>
  </w:style>
  <w:style w:type="paragraph" w:styleId="Title">
    <w:name w:val="Title"/>
    <w:basedOn w:val="Normal"/>
    <w:next w:val="Normal"/>
    <w:link w:val="TitleChar"/>
    <w:uiPriority w:val="2"/>
    <w:qFormat/>
    <w:rsid w:val="00230196"/>
    <w:pPr>
      <w:spacing w:after="400" w:line="240" w:lineRule="auto"/>
      <w:contextualSpacing/>
    </w:pPr>
    <w:rPr>
      <w:color w:val="002664"/>
      <w:spacing w:val="5"/>
      <w:kern w:val="28"/>
      <w:sz w:val="60"/>
      <w:szCs w:val="52"/>
    </w:rPr>
  </w:style>
  <w:style w:type="character" w:customStyle="1" w:styleId="TitleChar">
    <w:name w:val="Title Char"/>
    <w:link w:val="Title"/>
    <w:uiPriority w:val="2"/>
    <w:rsid w:val="00230196"/>
    <w:rPr>
      <w:rFonts w:ascii="Arial" w:eastAsia="MS PGothic" w:hAnsi="Arial" w:cs="Times New Roman"/>
      <w:color w:val="002664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554"/>
    <w:pPr>
      <w:numPr>
        <w:ilvl w:val="1"/>
      </w:numPr>
      <w:spacing w:after="300"/>
    </w:pPr>
    <w:rPr>
      <w:iCs/>
      <w:color w:val="002664"/>
      <w:spacing w:val="15"/>
      <w:sz w:val="46"/>
    </w:rPr>
  </w:style>
  <w:style w:type="character" w:customStyle="1" w:styleId="SubtitleChar">
    <w:name w:val="Subtitle Char"/>
    <w:link w:val="Subtitle"/>
    <w:uiPriority w:val="11"/>
    <w:semiHidden/>
    <w:rsid w:val="00FC7885"/>
    <w:rPr>
      <w:rFonts w:ascii="Arial" w:eastAsia="MS PGothic" w:hAnsi="Arial" w:cs="Times New Roman"/>
      <w:iCs/>
      <w:color w:val="002664"/>
      <w:spacing w:val="15"/>
      <w:sz w:val="46"/>
    </w:rPr>
  </w:style>
  <w:style w:type="character" w:customStyle="1" w:styleId="Heading2Char">
    <w:name w:val="Heading 2 Char"/>
    <w:link w:val="Heading2"/>
    <w:uiPriority w:val="4"/>
    <w:rsid w:val="00B95A6E"/>
    <w:rPr>
      <w:rFonts w:ascii="Public Sans" w:eastAsia="Calibri" w:hAnsi="Public Sans" w:cs="Public Sans"/>
      <w:b/>
      <w:bCs/>
      <w:color w:val="0A4047"/>
      <w:sz w:val="24"/>
      <w:szCs w:val="28"/>
      <w:lang w:val="en-US" w:eastAsia="en-US"/>
    </w:rPr>
  </w:style>
  <w:style w:type="character" w:customStyle="1" w:styleId="Heading3Char">
    <w:name w:val="Heading 3 Char"/>
    <w:link w:val="Heading3"/>
    <w:uiPriority w:val="5"/>
    <w:rsid w:val="00230196"/>
    <w:rPr>
      <w:rFonts w:ascii="Arial" w:eastAsia="MS PGothic" w:hAnsi="Arial" w:cs="Times New Roman"/>
      <w:b/>
      <w:bCs/>
      <w:color w:val="002664"/>
      <w:sz w:val="21"/>
    </w:rPr>
  </w:style>
  <w:style w:type="paragraph" w:customStyle="1" w:styleId="ColorfulList-Accent11">
    <w:name w:val="Colorful List - Accent 11"/>
    <w:basedOn w:val="Normal"/>
    <w:uiPriority w:val="34"/>
    <w:semiHidden/>
    <w:qFormat/>
    <w:rsid w:val="0033741B"/>
    <w:pPr>
      <w:ind w:left="720"/>
      <w:contextualSpacing/>
    </w:pPr>
  </w:style>
  <w:style w:type="paragraph" w:styleId="ListBullet">
    <w:name w:val="List Bullet"/>
    <w:basedOn w:val="Normal"/>
    <w:uiPriority w:val="7"/>
    <w:qFormat/>
    <w:rsid w:val="00804DDE"/>
    <w:pPr>
      <w:numPr>
        <w:numId w:val="1"/>
      </w:numPr>
    </w:pPr>
  </w:style>
  <w:style w:type="character" w:customStyle="1" w:styleId="Heading4Char">
    <w:name w:val="Heading 4 Char"/>
    <w:link w:val="Heading4"/>
    <w:uiPriority w:val="6"/>
    <w:rsid w:val="00230196"/>
    <w:rPr>
      <w:rFonts w:ascii="Arial" w:eastAsia="MS PGothic" w:hAnsi="Arial" w:cs="Times New Roman"/>
      <w:b/>
      <w:bCs/>
      <w:i/>
      <w:iCs/>
      <w:color w:val="002664"/>
      <w:sz w:val="20"/>
    </w:rPr>
  </w:style>
  <w:style w:type="paragraph" w:styleId="ListBullet2">
    <w:name w:val="List Bullet 2"/>
    <w:basedOn w:val="Normal"/>
    <w:uiPriority w:val="8"/>
    <w:qFormat/>
    <w:rsid w:val="00804DDE"/>
    <w:pPr>
      <w:numPr>
        <w:numId w:val="2"/>
      </w:numPr>
    </w:pPr>
  </w:style>
  <w:style w:type="table" w:styleId="TableGrid">
    <w:name w:val="Table Grid"/>
    <w:basedOn w:val="TableNormal"/>
    <w:uiPriority w:val="59"/>
    <w:rsid w:val="00AE7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002664"/>
      </w:rPr>
      <w:tblPr/>
      <w:tcPr>
        <w:shd w:val="clear" w:color="auto" w:fill="D5E4FF"/>
      </w:tcPr>
    </w:tblStylePr>
  </w:style>
  <w:style w:type="table" w:customStyle="1" w:styleId="DPItable">
    <w:name w:val="DPI table"/>
    <w:basedOn w:val="TableNormal"/>
    <w:uiPriority w:val="99"/>
    <w:rsid w:val="00327A63"/>
    <w:tblPr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  <w:tblCellMar>
        <w:top w:w="113" w:type="dxa"/>
      </w:tblCellMar>
    </w:tblPr>
    <w:tblStylePr w:type="firstRow">
      <w:rPr>
        <w:b/>
        <w:color w:val="002664"/>
      </w:rPr>
      <w:tblPr/>
      <w:tcPr>
        <w:shd w:val="clear" w:color="auto" w:fill="DEE5EC"/>
      </w:tcPr>
    </w:tblStylePr>
  </w:style>
  <w:style w:type="character" w:customStyle="1" w:styleId="Heading5Char">
    <w:name w:val="Heading 5 Char"/>
    <w:link w:val="Heading5"/>
    <w:uiPriority w:val="9"/>
    <w:semiHidden/>
    <w:rsid w:val="00FC7885"/>
    <w:rPr>
      <w:rFonts w:ascii="Arial" w:eastAsia="MS PGothic" w:hAnsi="Arial" w:cs="Times New Roman"/>
      <w:b/>
      <w:i/>
      <w:sz w:val="20"/>
    </w:rPr>
  </w:style>
  <w:style w:type="character" w:customStyle="1" w:styleId="Heading6Char">
    <w:name w:val="Heading 6 Char"/>
    <w:link w:val="Heading6"/>
    <w:uiPriority w:val="9"/>
    <w:semiHidden/>
    <w:rsid w:val="00FC7885"/>
    <w:rPr>
      <w:rFonts w:ascii="Arial" w:eastAsia="MS PGothic" w:hAnsi="Arial" w:cs="Times New Roman"/>
      <w:iCs/>
      <w:sz w:val="18"/>
    </w:rPr>
  </w:style>
  <w:style w:type="paragraph" w:styleId="Header">
    <w:name w:val="header"/>
    <w:basedOn w:val="Normal"/>
    <w:link w:val="HeaderChar"/>
    <w:uiPriority w:val="11"/>
    <w:qFormat/>
    <w:rsid w:val="00473958"/>
    <w:pPr>
      <w:tabs>
        <w:tab w:val="center" w:pos="4320"/>
        <w:tab w:val="right" w:pos="8640"/>
      </w:tabs>
      <w:spacing w:after="0" w:line="240" w:lineRule="auto"/>
      <w:jc w:val="right"/>
    </w:pPr>
    <w:rPr>
      <w:color w:val="002664"/>
    </w:rPr>
  </w:style>
  <w:style w:type="character" w:customStyle="1" w:styleId="HeaderChar">
    <w:name w:val="Header Char"/>
    <w:link w:val="Header"/>
    <w:uiPriority w:val="11"/>
    <w:rsid w:val="00FC7885"/>
    <w:rPr>
      <w:color w:val="002664"/>
      <w:sz w:val="20"/>
    </w:rPr>
  </w:style>
  <w:style w:type="paragraph" w:styleId="Footer">
    <w:name w:val="footer"/>
    <w:basedOn w:val="Normal"/>
    <w:link w:val="FooterChar"/>
    <w:uiPriority w:val="99"/>
    <w:qFormat/>
    <w:rsid w:val="00872EFD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FooterChar">
    <w:name w:val="Footer Char"/>
    <w:link w:val="Footer"/>
    <w:uiPriority w:val="99"/>
    <w:rsid w:val="00FC7885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564B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7885"/>
    <w:rPr>
      <w:rFonts w:ascii="Lucida Grande" w:hAnsi="Lucida Grande" w:cs="Lucida Grande"/>
      <w:sz w:val="18"/>
      <w:szCs w:val="18"/>
    </w:rPr>
  </w:style>
  <w:style w:type="character" w:customStyle="1" w:styleId="Heading7Char">
    <w:name w:val="Heading 7 Char"/>
    <w:link w:val="Heading7"/>
    <w:uiPriority w:val="9"/>
    <w:semiHidden/>
    <w:rsid w:val="00FC7885"/>
    <w:rPr>
      <w:rFonts w:ascii="Arial" w:eastAsia="MS PGothic" w:hAnsi="Arial" w:cs="Times New Roman"/>
      <w:i/>
      <w:iCs/>
      <w:color w:val="404040"/>
      <w:sz w:val="20"/>
    </w:rPr>
  </w:style>
  <w:style w:type="paragraph" w:customStyle="1" w:styleId="text">
    <w:name w:val="text"/>
    <w:basedOn w:val="Normal"/>
    <w:uiPriority w:val="99"/>
    <w:semiHidden/>
    <w:rsid w:val="00872EFD"/>
    <w:pPr>
      <w:widowControl w:val="0"/>
      <w:suppressAutoHyphens/>
      <w:autoSpaceDE w:val="0"/>
      <w:autoSpaceDN w:val="0"/>
      <w:adjustRightInd w:val="0"/>
      <w:spacing w:before="57" w:after="113" w:line="240" w:lineRule="atLeast"/>
      <w:textAlignment w:val="center"/>
    </w:pPr>
    <w:rPr>
      <w:rFonts w:ascii="ArialMTStd" w:hAnsi="ArialMTStd" w:cs="ArialMTStd"/>
      <w:color w:val="000000"/>
      <w:spacing w:val="2"/>
      <w:w w:val="105"/>
      <w:szCs w:val="20"/>
      <w:lang w:val="en-GB"/>
    </w:rPr>
  </w:style>
  <w:style w:type="paragraph" w:customStyle="1" w:styleId="tabletext">
    <w:name w:val="table text"/>
    <w:basedOn w:val="text"/>
    <w:uiPriority w:val="9"/>
    <w:qFormat/>
    <w:rsid w:val="00E92873"/>
    <w:pPr>
      <w:spacing w:before="0" w:after="57" w:line="210" w:lineRule="atLeast"/>
    </w:pPr>
    <w:rPr>
      <w:rFonts w:ascii="Arial Narrow" w:hAnsi="Arial Narrow"/>
      <w:szCs w:val="18"/>
    </w:rPr>
  </w:style>
  <w:style w:type="character" w:styleId="PageNumber">
    <w:name w:val="page number"/>
    <w:uiPriority w:val="99"/>
    <w:semiHidden/>
    <w:qFormat/>
    <w:rsid w:val="002E263C"/>
    <w:rPr>
      <w:rFonts w:ascii="Arial" w:hAnsi="Arial"/>
      <w:b/>
      <w:color w:val="002664"/>
      <w:sz w:val="18"/>
    </w:rPr>
  </w:style>
  <w:style w:type="character" w:styleId="Hyperlink">
    <w:name w:val="Hyperlink"/>
    <w:uiPriority w:val="14"/>
    <w:qFormat/>
    <w:rsid w:val="0049645A"/>
    <w:rPr>
      <w:color w:val="004CCA"/>
      <w:u w:val="none"/>
    </w:rPr>
  </w:style>
  <w:style w:type="paragraph" w:customStyle="1" w:styleId="Disclaimer">
    <w:name w:val="Disclaimer"/>
    <w:basedOn w:val="Normal"/>
    <w:link w:val="DisclaimerChar"/>
    <w:uiPriority w:val="99"/>
    <w:qFormat/>
    <w:rsid w:val="00F17581"/>
    <w:pPr>
      <w:pBdr>
        <w:top w:val="single" w:sz="6" w:space="6" w:color="969696"/>
      </w:pBdr>
      <w:spacing w:before="600"/>
    </w:pPr>
    <w:rPr>
      <w:sz w:val="16"/>
      <w:lang w:val="en-GB"/>
    </w:rPr>
  </w:style>
  <w:style w:type="character" w:customStyle="1" w:styleId="DisclaimerChar">
    <w:name w:val="Disclaimer Char"/>
    <w:link w:val="Disclaimer"/>
    <w:uiPriority w:val="99"/>
    <w:rsid w:val="00FC7885"/>
    <w:rPr>
      <w:sz w:val="16"/>
      <w:lang w:val="en-GB"/>
    </w:rPr>
  </w:style>
  <w:style w:type="paragraph" w:customStyle="1" w:styleId="Footer-firstpage">
    <w:name w:val="Footer - first page"/>
    <w:basedOn w:val="Footer"/>
    <w:link w:val="Footer-firstpageChar"/>
    <w:uiPriority w:val="12"/>
    <w:qFormat/>
    <w:rsid w:val="0049645A"/>
    <w:pPr>
      <w:jc w:val="right"/>
    </w:pPr>
    <w:rPr>
      <w:color w:val="004CCA"/>
      <w:sz w:val="20"/>
      <w:lang w:val="en-GB"/>
    </w:rPr>
  </w:style>
  <w:style w:type="character" w:customStyle="1" w:styleId="Footer-firstpageChar">
    <w:name w:val="Footer - first page Char"/>
    <w:link w:val="Footer-firstpage"/>
    <w:uiPriority w:val="12"/>
    <w:rsid w:val="0049645A"/>
    <w:rPr>
      <w:color w:val="004CCA"/>
      <w:sz w:val="20"/>
      <w:lang w:val="en-GB"/>
    </w:rPr>
  </w:style>
  <w:style w:type="table" w:customStyle="1" w:styleId="Featuretexttable">
    <w:name w:val="Feature text table"/>
    <w:basedOn w:val="TableNormal"/>
    <w:uiPriority w:val="99"/>
    <w:rsid w:val="00E27636"/>
    <w:tblPr>
      <w:tblBorders>
        <w:top w:val="single" w:sz="48" w:space="0" w:color="FFFFFF"/>
        <w:bottom w:val="single" w:sz="48" w:space="0" w:color="FFFFFF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EE5EC"/>
    </w:tcPr>
  </w:style>
  <w:style w:type="paragraph" w:customStyle="1" w:styleId="Datefirstpage">
    <w:name w:val="Date (first page)"/>
    <w:basedOn w:val="Header"/>
    <w:link w:val="DatefirstpageChar"/>
    <w:uiPriority w:val="1"/>
    <w:qFormat/>
    <w:rsid w:val="00042C8A"/>
    <w:pPr>
      <w:spacing w:after="120"/>
    </w:pPr>
    <w:rPr>
      <w:sz w:val="18"/>
    </w:rPr>
  </w:style>
  <w:style w:type="character" w:customStyle="1" w:styleId="DatefirstpageChar">
    <w:name w:val="Date (first page) Char"/>
    <w:link w:val="Datefirstpage"/>
    <w:uiPriority w:val="1"/>
    <w:rsid w:val="00042C8A"/>
    <w:rPr>
      <w:color w:val="002664"/>
      <w:sz w:val="18"/>
      <w:szCs w:val="24"/>
      <w:lang w:val="en-US"/>
    </w:rPr>
  </w:style>
  <w:style w:type="paragraph" w:styleId="Caption">
    <w:name w:val="caption"/>
    <w:basedOn w:val="Normal"/>
    <w:next w:val="Normal"/>
    <w:uiPriority w:val="10"/>
    <w:qFormat/>
    <w:rsid w:val="001C22E1"/>
    <w:pPr>
      <w:spacing w:before="240"/>
    </w:pPr>
    <w:rPr>
      <w:bCs/>
      <w:sz w:val="18"/>
      <w:szCs w:val="18"/>
    </w:rPr>
  </w:style>
  <w:style w:type="paragraph" w:customStyle="1" w:styleId="Featuretext-option1">
    <w:name w:val="Feature text - option 1"/>
    <w:uiPriority w:val="15"/>
    <w:qFormat/>
    <w:rsid w:val="00E27636"/>
    <w:pPr>
      <w:pBdr>
        <w:top w:val="single" w:sz="24" w:space="4" w:color="002664"/>
        <w:bottom w:val="single" w:sz="12" w:space="4" w:color="002664"/>
      </w:pBdr>
      <w:spacing w:before="460" w:after="460" w:line="288" w:lineRule="auto"/>
    </w:pPr>
    <w:rPr>
      <w:color w:val="002664"/>
      <w:sz w:val="28"/>
      <w:szCs w:val="24"/>
      <w:lang w:val="en-GB" w:eastAsia="en-US"/>
    </w:rPr>
  </w:style>
  <w:style w:type="paragraph" w:customStyle="1" w:styleId="Featuretext-option2">
    <w:name w:val="Feature text - option 2"/>
    <w:basedOn w:val="Normal"/>
    <w:uiPriority w:val="16"/>
    <w:qFormat/>
    <w:rsid w:val="004B4792"/>
    <w:pPr>
      <w:pBdr>
        <w:top w:val="single" w:sz="4" w:space="4" w:color="CCE9F4"/>
        <w:left w:val="single" w:sz="4" w:space="4" w:color="CCE9F4"/>
        <w:bottom w:val="single" w:sz="4" w:space="4" w:color="CCE9F4"/>
        <w:right w:val="single" w:sz="4" w:space="4" w:color="CCE9F4"/>
      </w:pBdr>
      <w:shd w:val="clear" w:color="auto" w:fill="DEECF9"/>
      <w:tabs>
        <w:tab w:val="left" w:pos="340"/>
      </w:tabs>
      <w:spacing w:before="120" w:line="240" w:lineRule="atLeast"/>
      <w:ind w:left="113" w:right="113"/>
    </w:pPr>
    <w:rPr>
      <w:rFonts w:eastAsia="Times New Roman"/>
      <w:szCs w:val="20"/>
      <w:lang w:val="en-AU"/>
    </w:rPr>
  </w:style>
  <w:style w:type="character" w:customStyle="1" w:styleId="italic">
    <w:name w:val="italic"/>
    <w:uiPriority w:val="1"/>
    <w:qFormat/>
    <w:rsid w:val="00A6469E"/>
    <w:rPr>
      <w:i/>
    </w:rPr>
  </w:style>
  <w:style w:type="character" w:customStyle="1" w:styleId="bodytextbold">
    <w:name w:val="body text bold"/>
    <w:qFormat/>
    <w:rsid w:val="00B95A6E"/>
    <w:rPr>
      <w:rFonts w:ascii="Public Sans" w:hAnsi="Public Sans"/>
      <w:sz w:val="18"/>
    </w:rPr>
  </w:style>
  <w:style w:type="paragraph" w:styleId="BodyText">
    <w:name w:val="Body Text"/>
    <w:basedOn w:val="Normal"/>
    <w:link w:val="BodyTextChar"/>
    <w:uiPriority w:val="99"/>
    <w:unhideWhenUsed/>
    <w:rsid w:val="00042C8A"/>
  </w:style>
  <w:style w:type="character" w:customStyle="1" w:styleId="BodyTextChar">
    <w:name w:val="Body Text Char"/>
    <w:link w:val="BodyText"/>
    <w:uiPriority w:val="99"/>
    <w:rsid w:val="00042C8A"/>
    <w:rPr>
      <w:szCs w:val="24"/>
      <w:lang w:val="en-US"/>
    </w:rPr>
  </w:style>
  <w:style w:type="paragraph" w:customStyle="1" w:styleId="Tableheading">
    <w:name w:val="Table heading"/>
    <w:basedOn w:val="tabletext"/>
    <w:qFormat/>
    <w:rsid w:val="00E92873"/>
    <w:rPr>
      <w:b/>
    </w:rPr>
  </w:style>
  <w:style w:type="paragraph" w:customStyle="1" w:styleId="H2">
    <w:name w:val="H2"/>
    <w:basedOn w:val="Normal"/>
    <w:uiPriority w:val="99"/>
    <w:rsid w:val="00B95A6E"/>
    <w:pPr>
      <w:suppressAutoHyphens/>
      <w:autoSpaceDE w:val="0"/>
      <w:autoSpaceDN w:val="0"/>
      <w:adjustRightInd w:val="0"/>
      <w:spacing w:after="180" w:line="336" w:lineRule="atLeast"/>
      <w:textAlignment w:val="center"/>
    </w:pPr>
    <w:rPr>
      <w:rFonts w:ascii="Public Sans" w:eastAsia="Calibri" w:hAnsi="Public Sans" w:cs="Public Sans"/>
      <w:b/>
      <w:bCs/>
      <w:color w:val="0A4047"/>
      <w:sz w:val="28"/>
      <w:szCs w:val="28"/>
    </w:rPr>
  </w:style>
  <w:style w:type="paragraph" w:customStyle="1" w:styleId="Body">
    <w:name w:val="Body"/>
    <w:basedOn w:val="Normal"/>
    <w:uiPriority w:val="99"/>
    <w:rsid w:val="00B95A6E"/>
    <w:pPr>
      <w:suppressAutoHyphens/>
      <w:autoSpaceDE w:val="0"/>
      <w:autoSpaceDN w:val="0"/>
      <w:adjustRightInd w:val="0"/>
      <w:spacing w:after="180" w:line="220" w:lineRule="atLeast"/>
      <w:textAlignment w:val="center"/>
    </w:pPr>
    <w:rPr>
      <w:rFonts w:ascii="Public Sans" w:eastAsia="Calibri" w:hAnsi="Public Sans" w:cs="Public Sans"/>
      <w:color w:val="21262B"/>
      <w:sz w:val="18"/>
      <w:szCs w:val="18"/>
    </w:rPr>
  </w:style>
  <w:style w:type="paragraph" w:customStyle="1" w:styleId="Bodytext-doublelinespacing">
    <w:name w:val="Body text - double line spacing"/>
    <w:basedOn w:val="BodyText"/>
    <w:rsid w:val="00A656D0"/>
    <w:pPr>
      <w:widowControl w:val="0"/>
      <w:autoSpaceDE w:val="0"/>
      <w:autoSpaceDN w:val="0"/>
      <w:spacing w:line="480" w:lineRule="auto"/>
      <w:ind w:left="193" w:right="187"/>
    </w:pPr>
    <w:rPr>
      <w:rFonts w:ascii="Public Sans Light" w:eastAsia="PublicSans-Light" w:hAnsi="Public Sans Light" w:cs="PublicSans-Light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2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ade\Downloads\LLS-Fact-sheet.dot" TargetMode="External"/></Relationships>
</file>

<file path=word/theme/theme1.xml><?xml version="1.0" encoding="utf-8"?>
<a:theme xmlns:a="http://schemas.openxmlformats.org/drawingml/2006/main" name="Office Theme">
  <a:themeElements>
    <a:clrScheme name="LLS Template Suite - Powerpoint">
      <a:dk1>
        <a:srgbClr val="000000"/>
      </a:dk1>
      <a:lt1>
        <a:srgbClr val="FFFFFF"/>
      </a:lt1>
      <a:dk2>
        <a:srgbClr val="0A3F47"/>
      </a:dk2>
      <a:lt2>
        <a:srgbClr val="D1EDEB"/>
      </a:lt2>
      <a:accent1>
        <a:srgbClr val="0A3F47"/>
      </a:accent1>
      <a:accent2>
        <a:srgbClr val="2D7F8F"/>
      </a:accent2>
      <a:accent3>
        <a:srgbClr val="8CDBE5"/>
      </a:accent3>
      <a:accent4>
        <a:srgbClr val="D0ECEA"/>
      </a:accent4>
      <a:accent5>
        <a:srgbClr val="F2631B"/>
      </a:accent5>
      <a:accent6>
        <a:srgbClr val="00AA4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LLS-Fact-sheet.dot</Template>
  <TotalTime>1</TotalTime>
  <Pages>1</Pages>
  <Words>97</Words>
  <Characters>573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L+L Design</Company>
  <LinksUpToDate>false</LinksUpToDate>
  <CharactersWithSpaces>659</CharactersWithSpaces>
  <SharedDoc>false</SharedDoc>
  <HLinks>
    <vt:vector size="6" baseType="variant">
      <vt:variant>
        <vt:i4>7471227</vt:i4>
      </vt:variant>
      <vt:variant>
        <vt:i4>6</vt:i4>
      </vt:variant>
      <vt:variant>
        <vt:i4>0</vt:i4>
      </vt:variant>
      <vt:variant>
        <vt:i4>5</vt:i4>
      </vt:variant>
      <vt:variant>
        <vt:lpwstr>http://www.lls.nsw.gov.au/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Government User</dc:creator>
  <cp:keywords/>
  <cp:lastModifiedBy>NSW Government User</cp:lastModifiedBy>
  <cp:revision>3</cp:revision>
  <cp:lastPrinted>2013-12-06T03:59:00Z</cp:lastPrinted>
  <dcterms:created xsi:type="dcterms:W3CDTF">2022-04-30T06:05:00Z</dcterms:created>
  <dcterms:modified xsi:type="dcterms:W3CDTF">2022-04-30T06:14:00Z</dcterms:modified>
</cp:coreProperties>
</file>